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136/85, planteó la presente cuestión de inconstitucionalidad, admitida a trámite por providencia de la Sección Segunda de 15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Contencioso-Administrativo de la Audiencia Territorial de Pamplona,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interesando la suspensión de la tramitación de la presente cuestión, reproduciendo lo que informó en su escrito de 21 de enero pasado en la Cuestión de Inconstitucionalidad nº 1.178/85.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 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22,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l Pleno acuerda:</w:t>
      </w:r>
    </w:p>
    <w:p w:rsidRPr="" w:rsidR="00AD51A7" w:rsidRDefault="008777C4">
      <w:pPr>
        <w:rPr/>
      </w:pPr>
      <w:r w:rsidRPr="&lt;w:rPr xmlns:w=&quot;http://schemas.openxmlformats.org/wordprocessingml/2006/main&quot;&gt;&lt;w:szCs w:val=&quot;24&quot; /&gt;&lt;/w:rPr&gt;">
        <w:rPr/>
        <w:t xml:space="preserve">1º.- Denegar la acumulación de la cuestión número 1177/85 a las ya acumuladas señaladas en el Antecedente 2º.</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