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515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 Administrativo de la Audiencia Territorial de Cáceres, en su recurso número 171/85,planteó la presente cuestión de inconstitucionalidad, admitida a trámite por providencia de la Sección Tercera de 30 de abril de 1986, en relación con la Ley 5/1983, de 29 de junio, de Medidas Urgentes en Materia Presupuestaria, Financiera y Tributaria, en su disposición adicional 6ª, número 3, en cuanto crea un gravamen comlementario para 1983 a la Tasa de juego sobre máquinas de azar, por poder infringir la misma los articulos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Cáceres, han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(LOTC),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646,685, 704, 1019, 1033, 1061, 1088, 1139, 1159, 1177, 1178, 1182, 1203, 1204, 1205 de 1985, y 75, 76, 77, 78, 79, 80, 81, 93, 94, 95, 145, 146, 246, 248 y 311, de 1986,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Fiscal General del Estado, se persona mediante escrito presentado el 28 de mayo último y, solicita la suspensión de la tramitación de la presente cuestión, como se ha acordado en otras similares, hasta que recaiga Sentencia en las ya acumuladas.</w:t>
      </w:r>
    </w:p>
    <w:p w:rsidRPr="00C21FFE" w:rsidR="00AD51A7" w:rsidRDefault="008777C4">
      <w:pPr>
        <w:rPr/>
      </w:pPr>
      <w:r w:rsidRPr="&lt;w:rPr xmlns:w=&quot;http://schemas.openxmlformats.org/wordprocessingml/2006/main&quot;&gt;&lt;w:lang w:val=&quot;es-ES_tradnl&quot; /&gt;&lt;/w:rPr&gt;">
        <w:rPr/>
        <w:t xml:space="preserve">El Letrado del Estado formula sus alegaciones en escrito presentado el 31 de mayo último, y solicita que en su día se dicte Sentencia y por otrosí interesa la suspensión de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acceder a la acumulación, con el fin de no retardar excesivamente la conclusión de los ya acumulados dado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434/86 a las ya acumuladas señaladas en el Antecedente segundo.</w:t>
      </w:r>
    </w:p>
    <w:p w:rsidRPr="" w:rsidR="00AD51A7" w:rsidRDefault="008777C4">
      <w:pPr>
        <w:rPr/>
      </w:pPr>
      <w:r w:rsidRPr="&lt;w:rPr xmlns:w=&quot;http://schemas.openxmlformats.org/wordprocessingml/2006/main&quot;&gt;&lt;w:szCs w:val=&quot;24&quot; /&gt;&lt;/w:rPr&gt;">
        <w:rPr/>
        <w:t xml:space="preserve">2°.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