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1223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10 de noviembre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