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1252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10 de noviembre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