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757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20 de junio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