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901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15 de julio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