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1042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1988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26 de septiembre de 1988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