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11 de septiembre de 1984, promovió conflicto positivo de competencia contra el Decreto 25/1984, de 5 de abril, del Consejo de Gobierno de las Islas Baleares, sobre régimen de computabilidad de títulos de renta fija en el coeficiente de fondos públicos de las Cajas de Ahorro, con invocación expresa del art. 161.2 de la Constitución, al objeto de que fuese ordenada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19 de septiembre de 1984 se tuvo por planteado el conflicto y se dio traslado de la demanda al Gobierno de las Islas Baleares, teniéndose por producida la suspensión de la vigencia y aplicación del Decreto objeto del conflicto desde la fecha de su formalización, de conformidad con lo dispuesto en el art. 64.2 de la Ley Orgánica del Tribunal Constitucional (LOTC), lo que se participó al Presidente del Gobierno de las Islas Baleares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las Islas Baleares se personó y presentó escrito de alegaciones el 23 de octubre de 1984, en solicitud de que en su día se dicte Sentencia desestimando el presente conflicto y se declare que la competencia controvertida corresponde a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fecha 7 de febrero de 1985, dictado previa audiencia a las partes, se acordó el mantenimiento de la suspensión del mencionado Decreto 25/1984, de 5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3 de noviembre de 1988, manifiesta que el Gobierno ha acordado desistir del presente conflicto positivo de competencia, adjuntando a tal efecto el Acuerdo correspondiente del Consejo de Ministros, por lo que solicita del Tribunal que en su día se dicte Auto declarando terminado el proceso por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7 de noviembre de 1988, de la Sección Primera del Pleno, se acordó dar traslado a la representación procesal del Consejo de Gobierno de las Islas Baleares del citado escrito de desistimiento presentado por el Abogado del Estado para que, en el plazo de diez días, expusiera lo que estimase procedente respecto al desistimiento. </w:t>
      </w:r>
    </w:p>
    <w:p w:rsidRPr="00C21FFE" w:rsidR="00AD51A7" w:rsidRDefault="008777C4">
      <w:pPr>
        <w:rPr/>
      </w:pPr>
      <w:r w:rsidRPr="&lt;w:rPr xmlns:w=&quot;http://schemas.openxmlformats.org/wordprocessingml/2006/main&quot;&gt;&lt;w:lang w:val=&quot;es-ES_tradnl&quot; /&gt;&lt;/w:rPr&gt;">
        <w:rPr/>
        <w:t xml:space="preserve">En escrito recibido el 21 de noviembre último, el Abogado de la Comunidad Autónoma de las Islas Baleares manifiesta que nada tiene que oponer respecto al desistimiento del conflicto efectuado por la representación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presentes actuaciones el Abogado del Estado ha presentado escrito en el que manifiesta que el Gobierno ha acordado desistir del conflicto positivo de competencia por Acuerdo del Consejo de Ministros de 28 de octubre de 1988 y la Comunidad Autónoma de las Islas Baleares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en representación del Gobierno, del conflicto positivo de competencia núm. 658/84, promovido por el propio Gobierno, frente al Consejo</w:t>
      </w:r>
    </w:p>
    <w:p w:rsidRPr="" w:rsidR="00AD51A7" w:rsidRDefault="008777C4">
      <w:pPr>
        <w:rPr/>
      </w:pPr>
      <w:r w:rsidRPr="&lt;w:rPr xmlns:w=&quot;http://schemas.openxmlformats.org/wordprocessingml/2006/main&quot;&gt;&lt;w:szCs w:val=&quot;24&quot; /&gt;&lt;/w:rPr&gt;">
        <w:rPr/>
        <w:t xml:space="preserve">de Gobierno de las Islas Baleares, respecto del Decreto 25/1984, de 5 de abril, sobre régimen de computabilidad de títulos de renta fija en el coeficiente de fondos públicos de las Cajas de Ahorro.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de las Islas Baleares.</w:t>
      </w:r>
    </w:p>
    <w:p w:rsidRPr="" w:rsidR="00AD51A7" w:rsidRDefault="008777C4">
      <w:pPr>
        <w:rPr/>
      </w:pPr>
      <w:r w:rsidRPr="&lt;w:rPr xmlns:w=&quot;http://schemas.openxmlformats.org/wordprocessingml/2006/main&quot;&gt;&lt;w:szCs w:val=&quot;24&quot; /&gt;&lt;/w:rPr&gt;">
        <w:rPr/>
        <w:t xml:space="preserve">Madrid, a trece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