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de Vacaciones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440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agosto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