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47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1990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29 de enero de 1990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