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de Vacaciones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317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agosto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