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Tercera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302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19 de octubre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