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352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19 de diciembre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