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374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noviembre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