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266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noviembre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