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30 de mayo de 2002, el Procurador de los Tribunales don Ramón Rodríguez Nogueira, en nombre y representación de don Vicente Sancho Miñana, interpuso recurso de amparo contra la Sentencia de la Sección Undécima de la Audiencia Provincial de Valencia de 3 de mayo de 2002 por la que, estimando el recurso de apelación interpuesto frente a la Sentencia de 20 de noviembre de 2001 del Juzgado de Primera Instancia núm. 16 de Valencia,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Sancho Miñana, Tesorero de Administración local, en reclamación de 1.123,89 €, importe al que ascendían las cuotas impagadas al mismo. </w:t>
      </w:r>
    </w:p>
    <w:p w:rsidRPr="00C21FFE" w:rsidR="00AD51A7" w:rsidRDefault="008777C4">
      <w:pPr>
        <w:rPr/>
      </w:pPr>
      <w:r w:rsidRPr="&lt;w:rPr xmlns:w=&quot;http://schemas.openxmlformats.org/wordprocessingml/2006/main&quot;&gt;&lt;w:lang w:val=&quot;es-ES_tradnl&quot; /&gt;&lt;/w:rPr&gt;">
        <w:rPr/>
        <w:t xml:space="preserve">b) El Sr. Sancho Miñana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estimadas en Sentencia dictada el 20 de noviembre de 2001 por el Juzgado de Primera Instancia núm. 16 de Valencia.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3 de mayo de 2002 por la Sección Undécima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10 de abril de 2003, la Sala Primera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abril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7 de mayo, 1 de junio, 8 de junio, 11 de julio y 12 de julio de 2002 de las Secciones Cuarta y Sexta de la Audiencia Provincial de Valencia,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3 de mayo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abril de 2003 presentó su escrito de alegaciones el Ministerio Fiscal. En él manifiesta, en primer lugar, que la medida de no suspensión y la obligación consiguiente de pagar las cuotas debidas no supone que el Tribunal Constitucional entienda que no se ha vulnerado el derecho de asociación o el derecho a la igualdad. Resalta el carácter excepcional de la medida de suspensión de resoluciones judiciales y que es doctrina de este Tribunal que no procede la suspensión de las que admiten la restitución íntegra de lo ejecutado como sucede con los pronunciamientos de efectos exclusivamente patrimoniales. En el caso que nos ocupa estamos ante un supuesto de perjuicio meramente económico y además no hay riesgo de impago en caso de estimación del amparo dada la nimiedad de la cantidad y la solvencia de la acreedora. Recuerda finalmente que un caso similar al presente ha sido resuelto por los AATC 159/2002, 169/2002, y 227/2002 en el sentido de no acordar la suspensión solicitada. Por todo ello, el Fiscal interesa que se deniegue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del Tribunal el 16 de mayo pasado, se personó en el presente recurso el Procurador de los Tribunales don Felipe Ramos Arroyo en nombre y representación del Ilustre Colegio de secretarios, interventores y tesoreros de la administración local con habilitación de carácter nacional de la provincia de Valencia, quien fue tenido por parte en dicha representación. </w:t>
      </w:r>
    </w:p>
    <w:p w:rsidRPr="00C21FFE" w:rsidR="00AD51A7" w:rsidRDefault="008777C4">
      <w:pPr>
        <w:rPr/>
      </w:pPr>
      <w:r w:rsidRPr="&lt;w:rPr xmlns:w=&quot;http://schemas.openxmlformats.org/wordprocessingml/2006/main&quot;&gt;&lt;w:lang w:val=&quot;es-ES_tradnl&quot; /&gt;&lt;/w:rPr&gt;">
        <w:rPr/>
        <w:t xml:space="preserve">En el referido escrito de personación se formula oposición a la petición de suspensión solicitada por el recurrente en amparo, afirmando que la ejecución de la Sentencia mediante el pago forzoso de la cantidad no le supone al recurrente ningún daño de difícil reparación, pues caso de dar lugar al amparo, la reparación supondría la devolución de lo retenido más los intereses legales correspondientes. Y tampoco el recurrente ofrece caución suficiente para responder de los perjuicios que pudiera producir el retraso en la ejecución. Por lo que solicita que se dicte resolución declarando no haber lugar a la suspensión de la ejecución despachada en el presente procedimiento, debiendo ésta continuar por los trámites legales.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