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14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6 de abril de 1999 el Abogado del Estado, en representación del Presidente del Gobierno, interpuso recurso de inconstitucionalidad contra el art. 101.2 de la Ley de Cataluña 22/1998, de 30 de diciembre, de la Carta Municipal de Barcelona. </w:t>
      </w:r>
    </w:p>
    <w:p w:rsidRPr="00C21FFE" w:rsidR="00AD51A7" w:rsidRDefault="008777C4">
      <w:pPr>
        <w:rPr/>
      </w:pPr>
      <w:r w:rsidRPr="&lt;w:rPr xmlns:w=&quot;http://schemas.openxmlformats.org/wordprocessingml/2006/main&quot;&gt;&lt;w:lang w:val=&quot;es-ES_tradnl&quot; /&gt;&lt;/w:rPr&gt;">
        <w:rPr/>
        <w:t xml:space="preserve">En la demanda hizo expresa invocación del art. 161.2 CE a los efectos de que se acordase la suspensión de la vigencia y aplicación del precepto legal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27 de abril de 1999, acordó admitir a trámite el recurso de inconstitucionalidad promovido por el Abogado del Estado, en representación del Presidente de Gobierno; dar traslado de la demanda y de los documentos presentados, de conformidad con lo dispuesto en el art. 34 LOTC, al Congreso de los Diputados, al Senado, al Gobierno y al Parlamento de Cataluña, por conducto de sus respectivos Presidentes, al objeto de que en plazo de quince días pudieran personarse en el proceso y formular las alegaciones que tuvieran por conveniente; tener por invocado el art. 161.2 CE, lo que a su tenor y conforme al art. 30 LOTC produce la suspensión de la vigencia y aplicación del precepto impugnado desde la fecha de interposición del recurso para las partes del proceso y desde el día en el que aparezca publicada la suspensión en el “Boletín Oficial del Estado” para los terceros; y, en fin, publicar la incoación del recurso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fecha 11 de mayo de 1999 el Presidente del Congreso de los Diputados comunicó el Acuerdo de la Mesa de la Cámara de no personarse en el procedimiento ni formular alegaciones. </w:t>
      </w:r>
    </w:p>
    <w:p w:rsidRPr="00C21FFE" w:rsidR="00AD51A7" w:rsidRDefault="008777C4">
      <w:pPr>
        <w:rPr/>
      </w:pPr>
      <w:r w:rsidRPr="&lt;w:rPr xmlns:w=&quot;http://schemas.openxmlformats.org/wordprocessingml/2006/main&quot;&gt;&lt;w:lang w:val=&quot;es-ES_tradnl&quot; /&gt;&lt;/w:rPr&gt;">
        <w:rPr/>
        <w:t xml:space="preserve">La Presidenta del Senado, por escrito registrado el día 13 de mayo de 1999, comunicó el Acuerdo de la Mesa de que se tuviera a la Cámara por personada y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Letrada del Parlamento de Cataluña evacuó el trámite de alegaciones conferido mediante escrito registrado en fecha 20 de mayo de 1999, en el que, con base en la argumentación que en el mismo se recoge, suplicó del Tribunal Constitucional que dictase Sentencia desestimatoria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Gobierno de Cataluña evacuó el trámite de alegaciones conferido mediante escrito registrado en fecha 21 de mayo de 1999, en el que, con base en la argumentación que en el mismo se recoge, suplicó del Tribunal Constitucional que dictase Sentencia desestimatoria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Constitucional, transcurrido el plazo de cinco meses que establece el art. 161.2 CE, y tras oír a las partes personadas en el recurso de inconstitucionalidad, acordó, por ATC 217/1999, de 15 de septiembre, levantar la suspensión de la vigencia y aplicación del art. 101.2 de la Ley de Cataluña 22/1998, de 30 de diciembre, de la Carta Municipal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fecha 4 de junio de 2004 el Abogado del Estado, en la representación que legalmente ostenta y debidamente autorizado, en virtud de Acuerdos del Consejo de Ministros, de fecha 28 de mayo de 2004, y del Presidente del Gobierno, del día 31 siguiente, interesó, de conformidad con lo dispuesto en los arts. 80 y 86 LOTC, que se tuviera desistido al Presidente del Gobierno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Tercera del Tribunal Constitucional, por providencia de 29 de junio de 2004, acordó incorporar a los autos el anterior escrito presentado por el Abogado del Estado y oír a las representaciones procesales del Parlamento y del Gobierno de Cataluña para que, en el plazo de diez días, expusieran lo que estimasen procedente sobre el desistimiento que efectúa el Abogado del Estado en representación del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día 12 de julio de 2004 la Letrada del Parlamento de Cataluña evacuó el trámite de alegaciones conferido, manifestando que no planteaba oposición alguna a la decisión formulada por el Abogado del Estado de desistir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Gobierno de Cataluña, por escrito registrado en fecha 14 de julio de 2004, evacuó el trámite de alegaciones conferido, manifestando su conformidad a la finalización del procedimiento mediante Auto en el que se acepte el desistimiento acordado por el Gobierno de la Nación en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total o parcialmente,</w:t>
      </w:r>
    </w:p>
    <w:p w:rsidRPr="00C21FFE" w:rsidR="00AD51A7" w:rsidRDefault="008777C4">
      <w:pPr>
        <w:rPr/>
      </w:pPr>
      <w:r w:rsidRPr="&lt;w:rPr xmlns:w=&quot;http://schemas.openxmlformats.org/wordprocessingml/2006/main&quot;&gt;&lt;w:lang w:val=&quot;es-ES_tradnl&quot; /&gt;&lt;/w:rPr&gt;">
        <w:rPr/>
        <w:t xml:space="preserve">la manifestación de la voluntad de desistir, siempre que, según reiterada doctrina de este Tribunal, no se opongan las demás partes personadas a través de un motivo declarado válido por este Tribunal, ni se advierta un interés constitucional que aconseje</w:t>
      </w:r>
    </w:p>
    <w:p w:rsidRPr="00C21FFE" w:rsidR="00AD51A7" w:rsidRDefault="008777C4">
      <w:pPr>
        <w:rPr/>
      </w:pPr>
      <w:r w:rsidRPr="&lt;w:rPr xmlns:w=&quot;http://schemas.openxmlformats.org/wordprocessingml/2006/main&quot;&gt;&lt;w:lang w:val=&quot;es-ES_tradnl&quot; /&gt;&lt;/w:rPr&gt;">
        <w:rPr/>
        <w:t xml:space="preserve">la prosecución del proceso hasta su finalización por Sentencia (AATC, por todos, 33/1993, de 26 de enero; 173/1997, de 20 de mayo; 278/2001, de 30 de octubre; 129/2002, de 16 de julio; 43/2004, de 10 de febrero; 234/2004, de 7 de junio).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Consejo de Ministros y el Presidente del Gobierno, pide que se le tenga por desistido del presente recurso de inconstitucionalidad interpuesto contra el art. 101.2 de la Ley de Cataluña 22/1998, de 30 de diciembre, de la Carta Municipal de Barcelona. Las representaciones procesales del Parlamento y del Gobierno de Cataluña no plantean oposición alguna y manifiestan su conformidad a la aceptación del desistimiento formulado y no se advierte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1440/99, interpuesto contra el art. 101.2 de la Ley de Cataluña 22/1998, de 30 de diciembre, de la Carta Municipal de</w:t>
      </w:r>
    </w:p>
    <w:p w:rsidRPr="" w:rsidR="00AD51A7" w:rsidRDefault="008777C4">
      <w:pPr>
        <w:rPr/>
      </w:pPr>
      <w:r w:rsidRPr="&lt;w:rPr xmlns:w=&quot;http://schemas.openxmlformats.org/wordprocessingml/2006/main&quot;&gt;&lt;w:szCs w:val=&quot;24&quot; /&gt;&lt;/w:rPr&gt;">
        <w:rPr/>
        <w:t xml:space="preserve">Barcelona,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