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11 de abril de 2000, el Abogado del Estado, en la representación que legalmente ostenta, promueve, de modo directo, conflicto positivo de competencia contra los arts. 16.1, e), inciso “técnicas”; 19.1, primer párrafo y disposición transitoria única, 4, del Decreto de la Junta de Comunidades de Castilla-La Mancha 54/2000, de 21 de marzo, sobre el régimen jurídico de las televisiones locales por ondas terrestres.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Segunda de 3 de mayo de 2000, el Letrado de la Junta de Comunidades de Castilla-La Mancha formuló alegaciones mediante escrito registrado el día 1 de junio de 2000, suplicando que se dicte Sentencia en la que desestime el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junio de 2004, el Abogado del Estado presentó en este Tribunal un escrito en el que expuso que, debidamente autorizado en virtud de acuerdo del Consejo de Ministros de 28 de mayo de 2004, solicitaba, al amparo de lo establecido en el art. 86 LOTC en conexión con el art. 80 de la misma Ley, tener por desistido al Gobierno de la Nación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29 de junio de 2004, la Sección Tercera acordó incorporar a los autos el escrito del Abogado del Estado y oír a la representación procesal de la Junta de Comunidades de Castilla-La Mancha para que, en el plazo de diez días, exponga lo que considere procedente sobre el desistimiento efectuado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Junta de Comunidades de Castilla-La Mancha no ha formulado alegaciones sobre el desistimiento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43/2004, de</w:t>
      </w:r>
    </w:p>
    <w:p w:rsidRPr="00C21FFE" w:rsidR="00AD51A7" w:rsidRDefault="008777C4">
      <w:pPr>
        <w:rPr/>
      </w:pPr>
      <w:r w:rsidRPr="&lt;w:rPr xmlns:w=&quot;http://schemas.openxmlformats.org/wordprocessingml/2006/main&quot;&gt;&lt;w:lang w:val=&quot;es-ES_tradnl&quot; /&gt;&lt;/w:rPr&gt;">
        <w:rPr/>
        <w:t xml:space="preserve">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del presente conflicto positivo de competencia. La representación procesal de la Junta de Comunidades de Castilla-La Mancha no ha planteado objeción alguna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conflicto positivo de competencia núm. 2122-2000, planteado en relación con los arts. 16.1, e), inciso “técnicas”; 19.1, primer párrafo y disposición transitoria</w:t>
      </w:r>
    </w:p>
    <w:p w:rsidRPr="" w:rsidR="00AD51A7" w:rsidRDefault="008777C4">
      <w:pPr>
        <w:rPr/>
      </w:pPr>
      <w:r w:rsidRPr="&lt;w:rPr xmlns:w=&quot;http://schemas.openxmlformats.org/wordprocessingml/2006/main&quot;&gt;&lt;w:szCs w:val=&quot;24&quot; /&gt;&lt;/w:rPr&gt;">
        <w:rPr/>
        <w:t xml:space="preserve">única, 4, del Decreto de la Junta de Comunidades de Castilla-La Mancha 54/2000, de 21 de marzo, sobre el régimen jurídico de las televisiones locales por ondas terrestres,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