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febrero de 2000, tuvo entrada en este Tribunal un escrito de la Letrada de la Junta de Andalucía, mediante el cual, en la representación que ostenta, planteó conflicto positivo de competencia frente a la Resolución de la Secretaría General de Comunicaciones del Ministerio de Fomento de 22 de julio de 1999, que autoriza la transmisión de acciones de UNIPREX, S.A., propiedad de ONCE, S.A., a favor de TELEFÓNICA MEDIA, S.A.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Primera de 29 de febrero de 2000, el Abogado del Estado, mediante escrito de 11 de abril de 2000, presentó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12 de enero de 2005, la Letrada de la Junta de Andalucía presenta en este Tribunal un escrito en el que expuso que, debidamente autorizada en virtud de acuerdo del Consejo de Gobierno de 28 de diciembre de 2004, solicitaba, al amparo de lo establecido en el art. 86 LOTC en conexión con el art. 80 de la misma Ley, tener por desistido al Consejo de Gobierno de la Junta de Andalucía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 de febrero de 2005,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11 de febrero de 2005,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LOTC, cuyo art. 80 remite, a su vez, a la Ley de Enjuiciamiento Civil para la regulación con carácter supletorio de este acto</w:t>
      </w:r>
    </w:p>
    <w:p w:rsidRPr="00C21FFE" w:rsidR="00AD51A7" w:rsidRDefault="008777C4">
      <w:pPr>
        <w:rPr/>
      </w:pPr>
      <w:r w:rsidRPr="&lt;w:rPr xmlns:w=&quot;http://schemas.openxmlformats.org/wordprocessingml/2006/main&quot;&gt;&lt;w:lang w:val=&quot;es-ES_tradnl&quot; /&gt;&lt;/w:rPr&gt;">
        <w:rPr/>
        <w:t xml:space="preserve">procesal (arts. 19.1 y 20.2 LEC), que puede ser parcial, cuando afecta a alguna de las pretensiones en caso de pluralidad del objeto, y total, cuando se refiere a todas o a la única pretensión (SSTC 96/1990, de 24 de mayo, FJ 1, y 237/1992, de 15 de</w:t>
      </w:r>
    </w:p>
    <w:p w:rsidRPr="00C21FFE" w:rsidR="00AD51A7" w:rsidRDefault="008777C4">
      <w:pPr>
        <w:rPr/>
      </w:pPr>
      <w:r w:rsidRPr="&lt;w:rPr xmlns:w=&quot;http://schemas.openxmlformats.org/wordprocessingml/2006/main&quot;&gt;&lt;w:lang w:val=&quot;es-ES_tradnl&quot; /&gt;&lt;/w:rPr&gt;">
        <w:rPr/>
        <w:t xml:space="preserve">diciembre; AATC 33/1993, de 26 de enero, y 173/1997, de 20 de mayo). Así pues, en virtud de los citados preceptos puede estimarse como forma admitida para poner fin a un recurso de inconstitucionalidad o a un conflicto positivo de competencia, total o</w:t>
      </w:r>
    </w:p>
    <w:p w:rsidRPr="00C21FFE" w:rsidR="00AD51A7" w:rsidRDefault="008777C4">
      <w:pPr>
        <w:rPr/>
      </w:pPr>
      <w:r w:rsidRPr="&lt;w:rPr xmlns:w=&quot;http://schemas.openxmlformats.org/wordprocessingml/2006/main&quot;&gt;&lt;w:lang w:val=&quot;es-ES_tradnl&quot; /&gt;&lt;/w:rPr&gt;">
        <w:rPr/>
        <w:t xml:space="preserve">parcialmente, la manifestación de la voluntad de desistir, siempre que, según reiterada doctrina de este Tribunal, no se opongan las demás partes personadas a través de un motivo declarado válido por este Tribunal y no se advierta interés constitucional</w:t>
      </w:r>
    </w:p>
    <w:p w:rsidRPr="00C21FFE" w:rsidR="00AD51A7" w:rsidRDefault="008777C4">
      <w:pPr>
        <w:rPr/>
      </w:pPr>
      <w:r w:rsidRPr="&lt;w:rPr xmlns:w=&quot;http://schemas.openxmlformats.org/wordprocessingml/2006/main&quot;&gt;&lt;w:lang w:val=&quot;es-ES_tradnl&quot; /&gt;&lt;/w:rPr&gt;">
        <w:rPr/>
        <w:t xml:space="preserve">que justifique la prosecución sin partes del proceso hasta su finalización por Sentencia (AATC, por todos,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 al efecto por el Consejo de Gobierno, pide que se le tenga por desistida del presente conflicto positivo de competencia.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 la Junta de Andalucía, en la representación que legalmente ostenta, del conflicto positivo de competencia núm. 655-2000, planteado en relación con la Resolución de la Secretaría General de Comunicaciones del Ministerio</w:t>
      </w:r>
    </w:p>
    <w:p w:rsidRPr="" w:rsidR="00AD51A7" w:rsidRDefault="008777C4">
      <w:pPr>
        <w:rPr/>
      </w:pPr>
      <w:r w:rsidRPr="&lt;w:rPr xmlns:w=&quot;http://schemas.openxmlformats.org/wordprocessingml/2006/main&quot;&gt;&lt;w:szCs w:val=&quot;24&quot; /&gt;&lt;/w:rPr&gt;">
        <w:rPr/>
        <w:t xml:space="preserve">de Fomento de 22 de julio de 1999, que autoriza la transmisión de acciones de UNIPREX, S.A., propiedad de ONCE, S.A., a favor de TELEFÓNICA MEDIA, S.A.,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uno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