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8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septiembre de 2000, el Letrado de la Junta de Extremadura, actuando en la representación que legalmente ostenta, interpuso recurso de inconstitucionalidad contra los apartados dos y tres del art. 1 del Real Decreto-ley 4/2000, de 23 de junio, de medidas urgentes de liberalización en el sector inmobiliario y transportes.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Tercera de 17 de octubre de 2000, el Abogado del Estado formuló alegaciones con fecha 24 de noviembre de 2000, solicitando que se dictase Sentencia totalmente desestimatoria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agosto de 2005, el Letrado de la Junta de Extremadura presentó en este Tribunal un escrito en el que expuso que, debidamente autorizado en virtud del acuerdo adoptado por el Consejo de Gobierno de la Junta de Extremadura en la reunión celebrada el 7 de junio anterior, solicitaba, al amparo de lo establecido en los arts. 80 y 86 LOTC, en conexión con el art. 80 de la misma Ley, que se tenga por válidamente formulado el desistimiento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Cuarta de 15 de septiembre de 2005, se acordó incorporar a los autos el escrito de la representación procesal del Consejo de Gobierno de la Junta de Extremadura, así como oír al Abogado del Estado para que, en el plazo de diez días, alegara lo que estimase procedente en relación con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21 de septiembre de 2005, el Abogado del Estado dirigió un escrito al Tribunal en el que expresa su no oposición al desistimiento formulado de contrario.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LOTC, cuyo art. 80 remite, a su vez, a la Ley de enjuiciamiento civil para la regulación con carácter supletorio de este acto procesal</w:t>
      </w:r>
    </w:p>
    <w:p w:rsidRPr="00C21FFE" w:rsidR="00AD51A7" w:rsidRDefault="008777C4">
      <w:pPr>
        <w:rPr/>
      </w:pPr>
      <w:r w:rsidRPr="&lt;w:rPr xmlns:w=&quot;http://schemas.openxmlformats.org/wordprocessingml/2006/main&quot;&gt;&lt;w:lang w:val=&quot;es-ES_tradnl&quot; /&gt;&lt;/w:rPr&gt;">
        <w:rPr/>
        <w:t xml:space="preserve">(arts. 19.1 y 20.2 LEC), que puede ser parcial, cuando afecta a alguna de las pretensiones en caso de pluralidad del objeto, y total, cuando se refiere a todas o a la única pretensión (SSTC 96/1990, de 24 de mayo, FJ 1 y 237/1992, de 15 de diciembre;</w:t>
      </w:r>
    </w:p>
    <w:p w:rsidRPr="00C21FFE" w:rsidR="00AD51A7" w:rsidRDefault="008777C4">
      <w:pPr>
        <w:rPr/>
      </w:pPr>
      <w:r w:rsidRPr="&lt;w:rPr xmlns:w=&quot;http://schemas.openxmlformats.org/wordprocessingml/2006/main&quot;&gt;&lt;w:lang w:val=&quot;es-ES_tradnl&quot; /&gt;&lt;/w:rPr&gt;">
        <w:rPr/>
        <w:t xml:space="preserve">AATC 33/1993, de 26 de enero y 173/1997, de 20 de mayo). Así pues, en virtud de los citados preceptos puede estimarse como forma admitida para poner fin a un recurso de inconstitucionalidad o a un conflicto positivo de competencia,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y no se advierta interés constitucional que justifique</w:t>
      </w:r>
    </w:p>
    <w:p w:rsidRPr="00C21FFE" w:rsidR="00AD51A7" w:rsidRDefault="008777C4">
      <w:pPr>
        <w:rPr/>
      </w:pPr>
      <w:r w:rsidRPr="&lt;w:rPr xmlns:w=&quot;http://schemas.openxmlformats.org/wordprocessingml/2006/main&quot;&gt;&lt;w:lang w:val=&quot;es-ES_tradnl&quot; /&gt;&lt;/w:rPr&gt;">
        <w:rPr/>
        <w:t xml:space="preserve">la prosecución sin partes del proceso hasta su finalización por Sentencia (AATC, por todos, 33/1993, de 26 de enero; 173/1997, de 20 de mayo; 278/2001, de 30 de octubre; 129/2002, de 16 de julio; 43/2004, de 10 de febrero; 234/2004, de 7 de junio y</w:t>
      </w:r>
    </w:p>
    <w:p w:rsidRPr="00C21FFE" w:rsidR="00AD51A7" w:rsidRDefault="008777C4">
      <w:pPr>
        <w:rPr/>
      </w:pPr>
      <w:r w:rsidRPr="&lt;w:rPr xmlns:w=&quot;http://schemas.openxmlformats.org/wordprocessingml/2006/main&quot;&gt;&lt;w:lang w:val=&quot;es-ES_tradnl&quot; /&gt;&lt;/w:rPr&gt;">
        <w:rPr/>
        <w:t xml:space="preserve">165/2005, de 19 de abril).</w:t>
      </w:r>
    </w:p>
    <w:p w:rsidRPr="00C21FFE" w:rsidR="00AD51A7" w:rsidRDefault="008777C4">
      <w:pPr>
        <w:rPr/>
      </w:pPr>
      <w:r w:rsidRPr="&lt;w:rPr xmlns:w=&quot;http://schemas.openxmlformats.org/wordprocessingml/2006/main&quot;&gt;&lt;w:lang w:val=&quot;es-ES_tradnl&quot; /&gt;&lt;/w:rPr&gt;">
        <w:rPr/>
        <w:t xml:space="preserve">En este caso, el Letrado de la Junta de Extremadura, debidamente autorizado, según certificación del Acuerdo adoptado por el Consejo de Gobierno de la Junta de Extremadura en su reunión de 7 de junio de 2005, pide que se le tenga por desistido del presente recurso de inconstitucionalidad. Por su parte el Abogado del Estado no plantea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Junta de Extremadura, en la representación que legalmente ostenta, del recurso de inconstitucionalidad núm. 5.045-2000, promovido contra los apartados 2 y 3 del art. 1 del Real Decreto--lLey 4/2000, de 23 de junio, de</w:t>
      </w:r>
    </w:p>
    <w:p w:rsidRPr="" w:rsidR="00AD51A7" w:rsidRDefault="008777C4">
      <w:pPr>
        <w:rPr/>
      </w:pPr>
      <w:r w:rsidRPr="&lt;w:rPr xmlns:w=&quot;http://schemas.openxmlformats.org/wordprocessingml/2006/main&quot;&gt;&lt;w:szCs w:val=&quot;24&quot; /&gt;&lt;/w:rPr&gt;">
        <w:rPr/>
        <w:t xml:space="preserve">medidas urgentes de liberalización en el sector inmobiliario y transportes,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