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27/2003),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8 de octubre de 2001 la Consejería de Economía, Industria y Comercio de la Junta de Extremadura notificó a D. Juan Carlos Fernández Ateca una propuesta de liquidación provisional (expd. núm. 200100964), en concepto de Impuesto sobre el suelo sin edificar y edificaciones ruinosas, por un importe total de 4.118,13 €.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71/2002)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27/2003)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