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517/03),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 de noviembre de 2001 la Consejería de Economía, Industria y Comercio de la Junta de Extremadura notificó a D. José Ramón Suárez Torres dos propuestas de liquidación provisional (exp. núms. 200103937 y 200103938), en concepto de Impuesto sobre el suelo sin edificar y edificaciones ruinosas, por un importe total de 1.092,42 €.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Formuladas reclamaciones económico-administrativas (núms. 325/2002 y 326/2002) ante la Junta Económico-Administrativa de la Junta de Extremadura, éstas fueron desestimadas por Resoluciones de 27 de enero de 2003. </w:t>
      </w:r>
    </w:p>
    <w:p w:rsidRPr="00C21FFE" w:rsidR="00AD51A7" w:rsidRDefault="008777C4">
      <w:pPr>
        <w:rPr/>
      </w:pPr>
      <w:r w:rsidRPr="&lt;w:rPr xmlns:w=&quot;http://schemas.openxmlformats.org/wordprocessingml/2006/main&quot;&gt;&lt;w:lang w:val=&quot;es-ES_tradnl&quot; /&gt;&lt;/w:rPr&gt;">
        <w:rPr/>
        <w:t xml:space="preserve">c) Contra las anteriores Resoluciones se interpuso recurso contencioso-administrativo (núm. 517/03)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