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5 de enero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290-2002) interpuesto por don Ramón López Moreno contra la desestimación del recurso de reposición planteado en relación con la resolución del Ayuntamiento de Albacete por la que se requiere al pago del importe económico representativo del 10 por 100 del aprovechamiento urbanístico que debe ceder para que le sea concedida licencia de obra de nueva planta. Conclusas las actuaciones se dictó Auto de 25 de marzo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26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discutidos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8 de mayo de 2006 el Letrado de la Junta de Comunidades de Castilla-La Mancha evacuó el trámite de alegaciones concedido solicitando a este Tribunal Constitucional que dictara Sentencia en la que se desestimase la cuestión de inconstitucionalidad por entender que los preceptos afectados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w:t>
      </w:r>
    </w:p>
    <w:p w:rsidRPr="00C21FFE" w:rsidR="00AD51A7" w:rsidRDefault="008777C4">
      <w:pPr>
        <w:rPr/>
      </w:pPr>
      <w:r w:rsidRPr="&lt;w:rPr xmlns:w=&quot;http://schemas.openxmlformats.org/wordprocessingml/2006/main&quot;&gt;&lt;w:lang w:val=&quot;es-ES_tradnl&quot; /&gt;&lt;/w:rPr&gt;">
        <w:rPr/>
        <w:t xml:space="preserve">de la actuación urbanística, por posible vulneración del art. 149.1.1 CE. La presente cuestión de inconstitucionalidad, una vez examinada, debe reputarse resuelta por la doctrina que este Tribunal ha establecido en la STC 365/2006, de 21 de diciembre, en</w:t>
      </w:r>
    </w:p>
    <w:p w:rsidRPr="00C21FFE" w:rsidR="00AD51A7" w:rsidRDefault="008777C4">
      <w:pPr>
        <w:rPr/>
      </w:pPr>
      <w:r w:rsidRPr="&lt;w:rPr xmlns:w=&quot;http://schemas.openxmlformats.org/wordprocessingml/2006/main&quot;&gt;&lt;w:lang w:val=&quot;es-ES_tradnl&quot; /&gt;&lt;/w:rPr&gt;">
        <w:rPr/>
        <w:t xml:space="preserve">la que hemos declarado la inconstitucionalidad y nulidad, en la medida en que establecen deberes de cesión de suelo dotacional o de aprovechamiento urbanístico para los propietarios de suelo urbano consolidado, de los arts. 51.1.2 d) y e); 69.2 a) y b),</w:t>
      </w:r>
    </w:p>
    <w:p w:rsidRPr="00C21FFE" w:rsidR="00AD51A7" w:rsidRDefault="008777C4">
      <w:pPr>
        <w:rPr/>
      </w:pPr>
      <w:r w:rsidRPr="&lt;w:rPr xmlns:w=&quot;http://schemas.openxmlformats.org/wordprocessingml/2006/main&quot;&gt;&lt;w:lang w:val=&quot;es-ES_tradnl&quot; /&gt;&lt;/w:rPr&gt;">
        <w:rPr/>
        <w:t xml:space="preserve">y 71.3, en cuanto se conecte con los apartados a) 2 y 3 del art. 69.2 de la Ley de las Cortes de Castilla-La Mancha 2/1998. Por ello, la duda de constitucionalidad planteada por el órgano judicial en relación con los preceptos cuestionados en lo que</w:t>
      </w:r>
    </w:p>
    <w:p w:rsidRPr="00C21FFE" w:rsidR="00AD51A7" w:rsidRDefault="008777C4">
      <w:pPr>
        <w:rPr/>
      </w:pPr>
      <w:r w:rsidRPr="&lt;w:rPr xmlns:w=&quot;http://schemas.openxmlformats.org/wordprocessingml/2006/main&quot;&gt;&lt;w:lang w:val=&quot;es-ES_tradnl&quot; /&gt;&lt;/w:rPr&gt;">
        <w:rPr/>
        <w:t xml:space="preserve">específicamente se refiere a los deberes de cesión para los propietarios de suelo urbano, constitutiva del objeto de la presente cuestión de inconstitucionalidad, ha quedado disipada a la vista del pronunciamiento de la citada STC 365/2006. Ello</w:t>
      </w:r>
    </w:p>
    <w:p w:rsidRPr="00C21FFE" w:rsidR="00AD51A7" w:rsidRDefault="008777C4">
      <w:pPr>
        <w:rPr/>
      </w:pPr>
      <w:r w:rsidRPr="&lt;w:rPr xmlns:w=&quot;http://schemas.openxmlformats.org/wordprocessingml/2006/main&quot;&gt;&lt;w:lang w:val=&quot;es-ES_tradnl&quot; /&gt;&lt;/w:rPr&gt;">
        <w:rPr/>
        <w:t xml:space="preserve">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