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22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2005, el Procurador de los Tribunales don José Manuel de Dorremochea Aramburu, interpuso, en nombre de don Sebastián de Pasqual Coll, recurso de amparo contra la Sentencia núm 643/2005, dictada por la Sala Segunda del Tribunal Supremo, de fecha 19 de mayo de 2005, dictada en el rollo de casación núm 2475-2003, que declaró no haber lugar al recurso de casación interpuesto contra la Sentencia de la Sección Décima de la Audiencia Provincial de Barcelona, de fecha 30 de julio de 2003, en el procedimiento abreviado núm 49-2000, que condenó al solicitante de amparo como autor de un delito contra la Hacienda Pública mediante defraudación fiscal, a las penas de nueve meses de prisión menor, con sus accesorias de suspensión de cargo público y derecho de sufragio por el tiempo de la condena, multa de ciento sesenta mil (160.000) euros con ciento sesenta días de arresto sustitutorio en caso de impago, pérdida de la posibilidad de obtener subvenciones públicas o crédito oficial y del derecho a gozar de beneficios o incentivos fiscales por tres años y al pago de la mitad de las costas procesales, así como a indemnizar a la Hacienda Pública, conjunta y solidariamente con el otro condenado, a la suma de ciento cincuenta y ocho mil doscientos veintinueve euros con catorce céntimos.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articula tres motivos de amparo. En primer lugar, la violación del principio constitucional de legalidad penal contenido en el art. 25.1 CE, en relación con la interpretación que se ha efectuado del art. 349 CP, que se considera absolutamente irrazonable por ser un supuesto de interpretación extensiva o analógica in malam partem de una norma penal en blanco. En segundo lugar, la vulneración del derecho a la presunción de inocencia (art. 24.2 CE), en cuanto la inferencia efectuada por los órganos judiciales, en el marco de la prueba de indicios, y que concluye en el carácter simulado del negocio de la compraventa, se basa en indicios de cargo no probados, no respeta las reglas de experiencia común y de racionalidad interna y se efectúa de modo tan abierto e indeterminado que no permite excluir hipótesis alternativas exculpatorias. Finalmente, la violación del derecho a la tutela judicial efectiva (art. 24.1 CE) y del principio de legalidad en cuanto a la aplicación del instituto de la prescripción al caso de autos. En la demanda de amparo se solicita también, mediante otrosí, la suspensión de la ejecución de las penas impuestas en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19 de marzo de 2007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demandante de amparo formuló alegaciones mediante escrito que tuvo entrada en este Tribunal en fecha 30 de marzo de 2007, en que manifiesta que interesa se suspenda la ejecución de la Sentencia dictada en el procedimiento, toda vez que la ejecución de las penas impuestas harían perder a la demanda de amparo su finalidad, así como por las especiales circunstancias concurrentes en el caso, a cuyo efecto cita la STC 120/2005, de 10 de mayo, dictada en un caso similar al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3 de abril de 2007 el Ministerio Fiscal interesó la suspensión solicitada de la pena privativa de libertad, alegando que la pena impuesta no excede del límite genérico señalado por la doctrina del Tribunal Constitucional para acceder a la suspensión, oponiéndose a la suspensión de la pena pecuniaria y, especialmente, a la pena de pérdida de la posibilidad de obtener subvenciones públicas o crédito oficial y del derecho a gozar de beneficios o incentivos fiscales por tiempo de tres años, en primer lugar, por su carácter patrimonial y, en segundo lugar, por cuanto el actor no ha acreditado el perjuicio que ello le reportaría y, sobre todo, su irreparabilidad.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habida cuenta la pena privativa de libertad impuesta al demandante (nueve meses de prisión) es evidente que no suspender su ejecución le ocasionaría un perjuicio irreparable que dejaría totalmente en entredicho la eficacia de un eventual fallo estimatorio de la demanda, por cuanto podría tener lugar cuando la pena de prisión ya estuviese cumplida en todo o en gran medida.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por lo que ha de acordarse la suspensión de la pena privativa de libertad impuesta en las resoluciones recurridas así como la de la accesoria de suspensión del derecho de sufragio.</w:t>
      </w:r>
    </w:p>
    <w:p w:rsidRPr="00C21FFE" w:rsidR="00AD51A7" w:rsidRDefault="008777C4">
      <w:pPr>
        <w:rPr/>
      </w:pPr>
      <w:r w:rsidRPr="&lt;w:rPr xmlns:w=&quot;http://schemas.openxmlformats.org/wordprocessingml/2006/main&quot;&gt;&lt;w:lang w:val=&quot;es-ES_tradnl&quot; /&gt;&lt;/w:rPr&gt;">
        <w:rPr/>
        <w:t xml:space="preserve">La situación es distinta en cuanto al resto del fallo condenatorio y, en particular, en relación a la pena de multa y a las responsabilidades civiles, dado que cabe la íntegra restitución de lo que fuere objeto de ejecución o cumplimiento en el caso de una eventual estimación del recurso de amparo que así lo ordenase, y la de pérdida de la posibilidad de obtener subvenciones públicas o crédito oficial y del derecho a gozar de beneficios o incentivos fiscales, en cuanto no se aprecia que su ejecución lleve consigo la producción de perjuicios irreparables para el condenado a su cumplimiento, al no haberse acreditado los perjuicios que ello le reportaría ni su irreparabilidad.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en cuanto al demandante la ejecución de la Sentencia de la Sala de lo Penal del Tribunal Supremo núm 643/2005, de 19 de mayo de 2005, recaída en el recurso de casación núm. 2475-2003, y de la Sentencia dictada por la Sección Décima de la</w:t>
      </w:r>
    </w:p>
    <w:p w:rsidRPr="" w:rsidR="00AD51A7" w:rsidRDefault="008777C4">
      <w:pPr>
        <w:rPr/>
      </w:pPr>
      <w:r w:rsidRPr="&lt;w:rPr xmlns:w=&quot;http://schemas.openxmlformats.org/wordprocessingml/2006/main&quot;&gt;&lt;w:szCs w:val=&quot;24&quot; /&gt;&lt;/w:rPr&gt;">
        <w:rPr/>
        <w:t xml:space="preserve">Audiencia Provincial de Barcelona, de fecha 30 de julio de 2003, en el procedimiento abreviado núm. 49-2000, exclusivamente en lo referente a la pena privativa de libertad de nueve meses de prisión, y a la accesoria de privación del derecho de sufragio</w:t>
      </w:r>
    </w:p>
    <w:p w:rsidRPr="" w:rsidR="00AD51A7" w:rsidRDefault="008777C4">
      <w:pPr>
        <w:rPr/>
      </w:pPr>
      <w:r w:rsidRPr="&lt;w:rPr xmlns:w=&quot;http://schemas.openxmlformats.org/wordprocessingml/2006/main&quot;&gt;&lt;w:szCs w:val=&quot;24&quot; /&gt;&lt;/w:rPr&gt;">
        <w:rPr/>
        <w:t xml:space="preserve">durante el tiempo de la condena a la pena de prisión</w:t>
      </w:r>
    </w:p>
    <w:p w:rsidRPr="" w:rsidR="00AD51A7" w:rsidRDefault="008777C4">
      <w:pPr>
        <w:rPr/>
      </w:pPr>
      <w:r w:rsidRPr="&lt;w:rPr xmlns:w=&quot;http://schemas.openxmlformats.org/wordprocessingml/2006/main&quot;&gt;&lt;w:szCs w:val=&quot;24&quot; /&gt;&lt;/w:rPr&gt;">
        <w:rPr/>
        <w:t xml:space="preserve">Denegar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veintidós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