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noviembre de 2002, al que se acompaña el correspondiente Auto de 6 de noviembre de 2002,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(701/2002) interpuesta por doña Esperanza Delgado Ruiz contra la empresa Era El Peñasco, SL. Conclusas las actuaciones, el Juez de lo Social dicta providencia de 3 de octubre de 2002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el Ministerio Fiscal informó en el sentido de considerar improcedente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al trabajador,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al trabajador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(BOE de 7 de abril) la Sección Primera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abril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abril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29 de abril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se ha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6480-2002,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