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14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26 de diciembre de 2007 la Procuradora de los Tribunales doña Ana María Espinosa Troyano interpuso recurso de amparo en nombre de Sociedad Mercantil Sierra Nevada Sport Club contra el Auto de 2 de octubre de 2007 de la Sala de lo Civil del Tribunal Supremo que acordó inadmitir los recursos de casación y extraordinario por infracción procesal interpuestos contra la Sentencia de 2 de diciembre de 2003 de la Audiencia Provincial de Granada (rollo de apelación 1161-2002).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mediante providencia de 11 de marzo de 2009, acordó no admitir el recurso, por considerar no justificada la especial trascendencia constitucional que, como condición para la admisión de un recurso de amparo, requiere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citada providencia interpuso recurso de súplica el Ministerio Fiscal, alegando que la decisión de no admitir el recurso se había fundado en que la parte recurrente no había satisfecho de forma expresa la carga consistente en justificar la especial trascendencia constitucional del recurso, en tanto que a los folios 4 a 6 de la demanda se examinaba tal relevancia respecto de los motivos deducidos en amparo, por lo que interesaba que con estimación de su recurso se dejara sin efecto la resolución de inadmisión y se dictara en su lugar la que se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13 de abril de 2009 se acordó dar traslado del recurso de súplica a la representación procesal de la demandante de amparo para que, de conformidad con el art. 93.2 LOTC, alegara en el plazo de tres días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20 de abril de 2009, la Procuradora de los Tribunales Sra. doña Ana María Espinosa Troyano, en nombre de la sociedad demandante de amparo, manifestó su adhesión a la petición del Ministerio Fiscal y solicitó que se dejara sin efecto la providencia recurrida, acordándose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 demanda, a la vista de las alegaciones del Ministerio Fiscal expuestas en el recurso de súplica, pone efectivamente de relieve que, en la misma, en las páginas 4 a 6, se dedica un apartado específico a tratar de justificar la</w:t>
      </w:r>
    </w:p>
    <w:p w:rsidRPr="00C21FFE" w:rsidR="00AD51A7" w:rsidRDefault="008777C4">
      <w:pPr>
        <w:rPr/>
      </w:pPr>
      <w:r w:rsidRPr="&lt;w:rPr xmlns:w=&quot;http://schemas.openxmlformats.org/wordprocessingml/2006/main&quot;&gt;&lt;w:lang w:val=&quot;es-ES_tradnl&quot; /&gt;&lt;/w:rPr&gt;">
        <w:rPr/>
        <w:t xml:space="preserve">especial trascendencia constitucional de la pretensión de amparo. Por consiguiente, debemos estimar el recurso interpuesto y, en su virtud, anular la providencia recurrida, reponiendo las actuaciones al momento anterior a su dictado para resolver sobre</w:t>
      </w:r>
    </w:p>
    <w:p w:rsidRPr="00C21FFE" w:rsidR="00AD51A7" w:rsidRDefault="008777C4">
      <w:pPr>
        <w:rPr/>
      </w:pPr>
      <w:r w:rsidRPr="&lt;w:rPr xmlns:w=&quot;http://schemas.openxmlformats.org/wordprocessingml/2006/main&quot;&gt;&lt;w:lang w:val=&quot;es-ES_tradnl&quot; /&gt;&lt;/w:rPr&gt;">
        <w:rPr/>
        <w:t xml:space="preserve">la 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11 de marzo de 2009, que se deja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