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6120-2018, promovido por don Carlos Vela García-Noreña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6120-2018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25 de febrero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6120-2018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6120-2018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