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4203-2000,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julio de 2000 fue registrado en este Tribunal oficio de fecha 7 de julio de 2000, remitido por la Sala de lo Contencioso-Administrativo (Sección Segunda) del Tribunal Superior de Justicia del País Vasco, al que se adjuntaba, entre otros testimonios, el del Auto del mismo órgano judicial, de 4 de mayo de 2000,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4203-2000, deriva del recurso contencioso-administrativo interpuesto por don Carlos Azpiri Jáuregui contra el Acuerdo de la Comisión de Gobierno del Ayuntamiento de Lekeitio, de 2 de abril de 1996 por el que se concede licencia de obras para la edificación de una vivienda unifamiliar y se impone el pago de 513.116 pesetas en concepto de cesión del 15 por 100 del aprovechamiento urbanístico. En la demanda formulada en aquel proceso el recurrente había alegado que no procedería la cesión del 15 por 100 del aprovechamiento urbanístico impuesta por la resolución impugnada, dada la declaración de inconstitucionalidad (llevada a cabo por la STC 61/1997, de marzo) de los preceptos del texto refundido de la Ley sobre el régimen del suelo y ordenación urbana, aprobado por Real Decreto Legislativo 1/1992, de 26 de junio (LS de 1992), que preveían dicha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27 de julio de 1999,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 11 de la Ley vasca 17/1994 es la norma aplicable al caso sobre el que debe resolverse. No podría aplicarse a dicho caso el art. 27 LS de 1992 porque, aunque estaba vigente cuando se dictó el acto administrativo impugnado, la declaración de inconstitucionalidad y consiguiente nulidad llevada a cabo por la STC 61/1997 afectaría al presente supuesto, dado que el acto administrativo no había alcanzado firmeza, por haberse interpuesto recurso contra él, cuando se publicó en el BOE la mencionada resolución del Tribunal Constitucional, el 25 de abril de 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w:t>
      </w:r>
    </w:p>
    <w:p w:rsidRPr="00C21FFE" w:rsidR="00F31FAF" w:rsidRDefault="00356547">
      <w:pPr>
        <w:rPr/>
      </w:pPr>
      <w:r w:rsidRPr="&lt;w:rPr xmlns:w=&quot;http://schemas.openxmlformats.org/wordprocessingml/2006/main&quot;&gt;&lt;w:lang w:val=&quot;es-ES_tradnl&quot; /&gt;&lt;/w:rPr&gt;">
        <w:rPr/>
        <w:t xml:space="preserve">Por último argumenta el Auto de planteamiento de la cuestión de constitucionalidad que el art. 47, párrafo segundo, CE (participación de la comunidad en las plusvalías generadas por la acción urbanística de los entes públicos) no es un título competencial que atribuya competencia legislativa alguna a la Comunidad Autónoma, sino un principio rector que obliga a todos los poderes públicos, entre ellos, al Estado, que deberá respetarlo cuando, al regular las condiciones básicas que garanticen la igualdad de los españoles en el ejercicio del derecho de propiedad (art. 149.1.1 CE) defina el contenido de la propiedad de los titulares de terrenos en suelo urbano.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2000 la Sección Segunda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27 de diciembre de 2000.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LRSV,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11 de enero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11 de enero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los Servicios Jurídico-Centrales de la Administración de la Comunidad Autónoma del País Vasco presentó su escrito de alegaciones el 12 de enero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23 de enero de 2001, el Presidente en funciones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24 de enero de 2001 la Presidenta del Senado comunicaba que la Mesa de la Cámara había acordado solicitar que se tuviera a la Cámara por personada en este proceso y ofrecer su colaboración a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ya resuelta con un pronunciamiento desestimatorio por este Tribunal en la reciente STC 178/2004, de 21 de octubre. De acuerdo con esta Sentencia,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debemos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4203-2000.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4203-2000,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4104/1999 y 1661/2002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