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4694-2001, promovida por la Sección Segunda de la Sala de lo Contencioso-Administrativo del Tribunal Superior de Justicia del País Vasco en relación con el artículo único, apartado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septiembre de 2001 fue registrado en este Tribunal oficio de fecha 3 de septiembre de 2001, remitido por la Sala de lo Contencioso-Administrativo (Sección Segunda) del Tribunal Superior de Justicia del País Vasco, al que se adjuntaba, entre otros testimonios, el del Auto del mismo órgano judicial, de 13 de julio de 2001, por el que se acuerda plantear cuestión de inconstitucionalidad en relación con el artículo único, apartado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w:t>
      </w:r>
    </w:p>
    <w:p w:rsidRPr="00C21FFE" w:rsidR="00F31FAF" w:rsidRDefault="00356547">
      <w:pPr>
        <w:rPr/>
      </w:pPr>
      <w:r w:rsidRPr="&lt;w:rPr xmlns:w=&quot;http://schemas.openxmlformats.org/wordprocessingml/2006/main&quot;&gt;&lt;w:lang w:val=&quot;es-ES_tradnl&quot; /&gt;&lt;/w:rPr&gt;">
        <w:rPr/>
        <w:t xml:space="preserve">1. En suelo urbano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En el supuesto de obras de rehabilitación, únicamente corresponderá al Ayuntamiento el 15 por 100 del incremento del aprovechamiento urbanístico sobre el anteriormente edificado.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suelo urbanizable o apto para urbanizar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4694- 2001, deriva del recurso contencioso-administrativo interpuesto por don Luis María Goitia Zufiaurre contra la Resolución del Alcalde-Presidente del Ayuntamiento de San Sebastián de 26 de agosto de 1997, por la que se concede licencia de obras para la construcción de cinco viviendas adosadas, previo pago de 7.806.952 pesetas (condición 19 de la Resolución mencionada) en concepto de cesión del 15 por 100 del aprovechamiento lucrativo. En la demanda formulada en aquel proceso contencioso-administrativo había alegado el recurrente que los terrenos se sitúan en suelo urbano y están excluidos de unidad de ejecución, por lo que no procedería la aplicación de ningún porcentaje de cesión, conforme a lo dispuesto por el art. 2.1 de la Ley estatal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Contencioso-Administrativo del Tribunal Superior de Justicia del País Vasco dictó providencia de 30 de marzo de 2001,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legislación estatal, una vez que, por STC 61/1997, de 20 de marzo, se había declarado inconstitucional el art. 27 del texto refundido de la Ley sobre el régimen del suelo y ordenación urbana, aprobado por Real Decreto Legislativo 1/1992, de 26 de junio (LS de 1992). </w:t>
      </w:r>
    </w:p>
    <w:p w:rsidRPr="00C21FFE" w:rsidR="00F31FAF" w:rsidRDefault="00356547">
      <w:pPr>
        <w:rPr/>
      </w:pPr>
      <w:r w:rsidRPr="&lt;w:rPr xmlns:w=&quot;http://schemas.openxmlformats.org/wordprocessingml/2006/main&quot;&gt;&lt;w:lang w:val=&quot;es-ES_tradnl&quot; /&gt;&lt;/w:rPr&gt;">
        <w:rPr/>
        <w:t xml:space="preserve">Por otra parte, también se acordaba oír a las partes sobre la pertinencia de plantear la cuestión de inconstitucionalidad con relación al art. 2.2 de la Ley estatal 7/1997, de 14 de abril, de medidas liberalizadoras en materia de suelo y de colegios profesionales, que al regular la cesión del 10 por 100 del aprovechamiento urbanístico incurriría en los mismos defectos que determinaron la declaración de inconstitucionalidad del mencionado art. 27 TRLS de 1992. El precepto vasco podría vulnerar el art. 149.1.1 CE (competencia estatal para establecer las condiciones básicas que garanticen la igualdad de los españoles en el ejercicio del derecho de propiedad) y la norma estatal tanto el citado precepto constitucional, como el art. 148.1.3 CE (competencia autonómica en materia de urbanismo).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de la Ley vasca 3/1997 es la norma aplicable al caso sobre el que debe resolverse, dado que este precepto entró en vigor con posterioridad a la Ley estatal 7/1997 y con anterioridad al otorgamiento de la licencia cuya obligación de pago se impugna.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o, si esta última Ley fuera inconstitucional (conforme a la doctrina contenida en la STC 61/1997), también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2002 la Sección Cuarta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4 de febrero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(LRSV), lo que se deduciría de lo declarado en la STC 164/2001, de 11 de julio (FFJJ 20 y 22).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4 de febrero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7 de febrero de 2002.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fue registrado en este Tribunal el 8 de febrero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31 de enero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31 de enero de 2002 el Presidente en funciones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30 de noviembre se señaló para votación y fallo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de la Ley del Parlamento Vasco 3/1997, de 25 de abril, por la que se determina la participación de la comunidad en las plusvalías generadas por la acción urbanística, que regula el porcentaje de cesión y patrimonialización de aprovechamiento urbanístico de los propietarios de suelo urbano en los municipios del País Vasco. 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 y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de las Cortes Generales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4694-2001.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