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Presidente,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5162-2003,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agosto de 2003 se registró en este Tribunal escrito del Presidente de la Sala de lo Social del Tribunal Superior de Justicia de Canarias al que se adjuntaba testimonio del rollo de suplicación núm. 2071-2002 y Auto de 21 de mayo de 2003,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Araceli del Carmen Gómez Jaén había venido prestando servicios ininterrumpidamente para la Consejería de Educación, Cultura y Deportes del Gobierno de Canarias, como profesora de religión y moral católica, desde el 1 de septiembre de 1994. Está afiliada a la organización sindical “Intersindical Canaria-Confederación Canaria de Trabajadores”. En su condición de profesora de religión y moral católica, participó en la huelga convocada en el mes de enero de 2000 y, asimismo, integró el Comité de Huelga. En fecha 20-12-99 la actora, junto a otros trabajadores, formuló demanda laboral sobre reconocimiento de derechos. La conflictividad de los profesores de religión y moral católica tuvo eco en los medios de comunicación, manifestándose también desde el Obispado su opinión sobre la huelga de dicho colectivo. En fecha 25 de julio de 2001 tuvo entrada en la Consejería señalada la propuesta de contratación del profesorado de religión y moral católica, que fue modificada en fecha 10 de octubre de 2001. </w:t>
      </w:r>
    </w:p>
    <w:p w:rsidRPr="00C21FFE" w:rsidR="00F31FAF" w:rsidRDefault="00356547">
      <w:pPr>
        <w:rPr/>
      </w:pPr>
      <w:r w:rsidRPr="&lt;w:rPr xmlns:w=&quot;http://schemas.openxmlformats.org/wordprocessingml/2006/main&quot;&gt;&lt;w:lang w:val=&quot;es-ES_tradnl&quot; /&gt;&lt;/w:rPr&gt;">
        <w:rPr/>
        <w:t xml:space="preserve">b) Tras efectuar reclamación previa en fecha 24 de octubre de 2001, que resultó desestimada, la Sra. Gómez Jaén interpuso ante el Juzgado de lo Social núm. 5 de Las Palmas de Gran Canaria demanda por despido contra la Comunidad Autónoma de Canarias y el Obispado de Canarias. </w:t>
      </w:r>
    </w:p>
    <w:p w:rsidRPr="00C21FFE" w:rsidR="00F31FAF" w:rsidRDefault="00356547">
      <w:pPr>
        <w:rPr/>
      </w:pPr>
      <w:r w:rsidRPr="&lt;w:rPr xmlns:w=&quot;http://schemas.openxmlformats.org/wordprocessingml/2006/main&quot;&gt;&lt;w:lang w:val=&quot;es-ES_tradnl&quot; /&gt;&lt;/w:rPr&gt;">
        <w:rPr/>
        <w:t xml:space="preserve">c) La demanda dio lugar a los autos núm. 943/01, que concluyeron con Sentencia de 26 de abril de 2002 que estimó la demanda declarando la nulidad del despido y condenando a la Consejería de Educación, Cultura y Deportes del Gobierno de Canarias a la readmisión de la trabajadora, con abono de los salarios dejados de percibir. Asimismo declaró la nulidad radical de las conductas de las codemandadas contrarias a los derechos fundamentales de libertad de expresión, sindicación y a obtener la tutela efectiva de los jueces y Tribunales, ordenando el cese de dichas conductas y condenando a la Consejería demandada a abonar a la actora, en concepto de indemnización, la cantidad de 1.502,53 €.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2071-2002), que ha elevado la presente cuestión de inconstitucionalidad. Previamente, y de conformidad con lo dispuesto en el art. 35.2 LOTC, dictó providencia, de 12 de mayo de 2003,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VI del Acuerdo sobre Enseñanza y Asuntos Culturales suscrito con la Santa Sede el 3 de enero de 1979. En dicho proveído se señalaban como supuestamente conculcados los arts. 9, 14, 16, 18, 20, 23, 24, 27, 28 y 103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 </w:t>
      </w:r>
    </w:p>
    <w:p w:rsidRPr="00C21FFE" w:rsidR="00F31FAF" w:rsidRDefault="00356547">
      <w:pPr>
        <w:rPr/>
      </w:pPr>
      <w:r w:rsidRPr="&lt;w:rPr xmlns:w=&quot;http://schemas.openxmlformats.org/wordprocessingml/2006/main&quot;&gt;&lt;w:lang w:val=&quot;es-ES_tradnl&quot; /&gt;&lt;/w:rPr&gt;">
        <w:rPr/>
        <w:t xml:space="preserve">f) La demandante consideró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El Obispado de Canarias se opuso al planteamiento de la cuestión, sosteniendo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21 de mayo de 2003,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2003 la Sección Tercera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244, de 11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16 de octubre de 2003,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16 de octubre de 2003,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24 de octubre de 2003. El representante del Gobierno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 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En relación con el párrafo primero de la disposición adicional segunda de la Ley Orgánica 1/1990, alega el Abogado del Estado que se limita a ordenar que la enseñanza de la religión se ajuste a los Acuerdos con la Santa Sede y con otras confesiones, siendo de recordar que, además de los concluidos con la Iglesia, el Estado ha celebrado otros tres Acuerdos de cooperación con distintas confesiones y comunidades religiosas, tal y como prevé el art. 7.1 de la Ley Orgánica 7/1980, de Libertad Religiosa (LOLR): los Acuerdos de Cooperación del Estado con la Federación de Entidades Religiosas Evangélicas de España (Ley 24/1992, de 10 de noviembre), con la Federación de Comunidades Israelitas de España (Ley 25/1992, de 10 de noviembre) y con la Comisión Islámica de España (Ley 26/1992, de 10 de noviembre). El párrafo primero de la disposición examinada termina diciendo que, de conformidad con estos Acuerdos, la religión (cristiana católica, cristiana evangélica, judía y musulmana) se incluirá como área o materia en los niveles educativos que corresponda y será de oferta obligatoria para los centros, aunque de carácter voluntario para los alumnos. Nada hay en el Auto de planteamiento que exprese duda alguna sobre la constitucionalidad de este primer párrafo, cuya validez o nulidad carecería de trascendencia para el fallo a quo. </w:t>
      </w:r>
    </w:p>
    <w:p w:rsidRPr="00C21FFE" w:rsidR="00F31FAF" w:rsidRDefault="00356547">
      <w:pPr>
        <w:rPr/>
      </w:pPr>
      <w:r w:rsidRPr="&lt;w:rPr xmlns:w=&quot;http://schemas.openxmlformats.org/wordprocessingml/2006/main&quot;&gt;&lt;w:lang w:val=&quot;es-ES_tradnl&quot; /&gt;&lt;/w:rPr&gt;">
        <w:rPr/>
        <w:t xml:space="preserve">Los párrafos tercero y cuarto del artículo III del Acuerdo con la Santa Sede, por su parte, disponen que nadie estará obligado a impartir enseñanza religiosa y que los profesores de religión formarán parte del claustro de los respectivos centros docentes. Tampoco argumenta la Sala la inconstitucionalidad de estas previsiones, que, por lo demás, y para el Abogado del Estado, son claramente ajenas a lo debatido en el proceso laboral de origen. </w:t>
      </w:r>
    </w:p>
    <w:p w:rsidRPr="00C21FFE" w:rsidR="00F31FAF" w:rsidRDefault="00356547">
      <w:pPr>
        <w:rPr/>
      </w:pPr>
      <w:r w:rsidRPr="&lt;w:rPr xmlns:w=&quot;http://schemas.openxmlformats.org/wordprocessingml/2006/main&quot;&gt;&lt;w:lang w:val=&quot;es-ES_tradnl&quot; /&gt;&lt;/w:rPr&gt;">
        <w:rPr/>
        <w:t xml:space="preserve">El párrafo segundo de este mismo artículo se refiere, por su parte, a los centros públicos de Educación Preescolar y de Educación General Básica, siendo así que el asunto a quo se refiere a una profesora de enseñanza secundaria. </w:t>
      </w:r>
    </w:p>
    <w:p w:rsidRPr="00C21FFE" w:rsidR="00F31FAF" w:rsidRDefault="00356547">
      <w:pPr>
        <w:rPr/>
      </w:pPr>
      <w:r w:rsidRPr="&lt;w:rPr xmlns:w=&quot;http://schemas.openxmlformats.org/wordprocessingml/2006/main&quot;&gt;&lt;w:lang w:val=&quot;es-ES_tradnl&quot; /&gt;&lt;/w:rPr&gt;">
        <w:rPr/>
        <w:t xml:space="preserve">En cuanto al párrafo primero del artículo VI, que establece que corresponde a la jerarquía eclesiástica señalar los contenidos de la enseñanza y formación católicas y proponer los libros de texto y el material didáctico pertinentes, es similar a las previsiones que sobre el particular se incluyen en los Acuerdos con otras confesiones, sin que el Auto de planteamiento diga nada sobre este concreto párrafo, por lo demás irrelevante para la solución del proceso judicial. Por su lado, el párrafo segundo atribuye a la jerarquía católica y a los órganos del Estado, “en el ámbito de sus respectivas competencias”, la facultad de velar por que la enseñanza y formación católicas se impartan adecuadamente, y también se trata de una previsión similar a las contenidas en otros Acuerdos. Nada se dice tampoco sobre la posible inconstitucionalidad de este párrafo, también ajeno a las posiciones del proceso a quo, como no quiera entenderse, lo que no es estrictamente necesario, que las facultades de control reconocidas a la jerarquía católica comprenden la negativa a proponer como profesor a quien hubiera dejado de reunir las condiciones de idoneidad señaladas en los cánones 804.2 y 805. </w:t>
      </w:r>
    </w:p>
    <w:p w:rsidRPr="00C21FFE" w:rsidR="00F31FAF" w:rsidRDefault="00356547">
      <w:pPr>
        <w:rPr/>
      </w:pPr>
      <w:r w:rsidRPr="&lt;w:rPr xmlns:w=&quot;http://schemas.openxmlformats.org/wordprocessingml/2006/main&quot;&gt;&lt;w:lang w:val=&quot;es-ES_tradnl&quot; /&gt;&lt;/w:rPr&gt;">
        <w:rPr/>
        <w:t xml:space="preserve">En fin, el artículo VII del Acuerdo se limita a prever que la situación económica de los profesores de religión católica se concertará entre la Administración y la Conferencia Episcopal Española, previsión sobre la que tampoco se argumenta en el Auto de planteamiento. De otro lado, el artículo VII no figuraba entre los mencionados en la providencia acordada ex art. 35 LOTC, de manera que nada pudieron alegar sobre él las partes y debe ser, por tanto, excluido de las consideraciones de fondo de este Tribunal también por esa causa. </w:t>
      </w:r>
    </w:p>
    <w:p w:rsidRPr="00C21FFE" w:rsidR="00F31FAF" w:rsidRDefault="00356547">
      <w:pPr>
        <w:rPr/>
      </w:pPr>
      <w:r w:rsidRPr="&lt;w:rPr xmlns:w=&quot;http://schemas.openxmlformats.org/wordprocessingml/2006/main&quot;&gt;&lt;w:lang w:val=&quot;es-ES_tradnl&quot; /&gt;&lt;/w:rPr&gt;">
        <w:rPr/>
        <w:t xml:space="preserve">Una vez delimitados los preceptos que constituyen el verdadero objeto de este procedimiento, entiende el Abogado del Estado que no es ocioso fijar su posición sobre el control de constitucionalidad de los tratados previsto en el art. 27.2 c) LOTC. Para el representante del Gobierno, es discutible, en abstracto, si una norma incluida en un tratado puede calificarse como “norma con rango de ley”, que es el objeto propio de la cuestión de inconstitucionalidad según los arts. 163 CE y 35.1 LOTC, pero la consideración conjunta de los arts. 27.2 c), 29.1 y 35.1 LOTC invita a entender que los tratados pueden ser objeto de declaración de inconstitucionalidad en cualquiera de las dos vías enunciadas en el art. 29.1 LOTC (recurso y cuestión). En relación con ello, se detiene el Abogado del Estado en una reflexión sobre el posible alcance de una Sentencia estimatoria. Afirma que es dudoso que la declaración de inconstitucionalidad de un tratado pueda llevar consigo un pronunciamiento de nulidad, siendo de la competencia del Derecho internacional determinar la validez o nulidad de los tratados, tal y como presuponen los arts. 95.1 y 96 CE (siendo de atender al Convenio de Viena sobre Derecho de los Tratados, en vigor para España desde 1980). Lo razonable sería defender que la Sentencia estimatoria de una cuestión promovida respecto de un tratado ha de ser uno de aquellos supuestos en que este Tribunal debería, o bien limitarse a declarar meramente la inconstitucionalidad (SSTC 45/1989, de 20 de febrero, y 235/1999, de 16 de diciembre), o bien posponer la fecha inicial de la nulidad (SSTC 195/1998, de 1 de octubre, 208/1999, de 11 de noviembre) para que en un plazo razonable se proceda a una revisión constitucional o, por las vías propias del Derecho internacional (negociación, denuncia, etc.), se haga desaparecer la parte inconstitucional del tratado. Es digno de destacar, concluye el Abogado del Estado, que el canon 3 del Código de Derecho canónico reconoce que los convenios de la Sede Apostólica con las naciones o con otras sociedades políticas prevalecen sobre el Derecho codicial.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pasan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según se desprende de lo afirmado por el Sr. Obispo de Canarias,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En efecto, continúa el Abogado del Estado, el canon 805 atribuye al Ordinario del lugar el derecho de nombrar o aprobar a los profesores de religión y le impone en términos absolutos el deber de removerlos o de exigir su remoción “si lo requiere una razón de religión o costumbres”. El canon 804.2 CIC precisa algo más en qué puede consistir esa “razón” para el Ordinario, cuando le exhorta a que procure solícitamente que los profesores “destaquen por su recta doctrina, testimonio de vida cristiana y aptitud pedagógica”. Es claro que, cuando la doctrina o vida de un profesor de religión católica contradiga las que el Ordinario diocesano aprecie y juzgue como rectas y cristianas, habrá de ser removido.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LOLR,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LOLR y 6.1 c) Ley Orgánica 5/1985], los padres católicos [arts. 16.1 y 27.3 CE, 2.1 c) LOLR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 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27 de octubre de 2003.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con independencia de las razones que se esgrimirán para interesar la desestimación del fondo de la cuestión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requisito procesal examinado,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objetivo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cuestión de inconstitucionalidad 4831-02,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CE),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diecisiete de abril de 2007 se señaló para la deliberación y votación de la presente Sentencia el día diecinueve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únicamente el problema adicional relevante de considerar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