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Catalina Méndez López representada por el Procurador don Jesús Alfaro Matos, presentó demanda el dia 15 de noviembre de 1983, que dice dirigir contra la Sentencia del Magistrado de Trabajo num. 2 de Murcia, pronunciada el 19 de octubre de 1983, fundando la demanda en los siguientes hechos:</w:t>
      </w:r>
    </w:p>
    <w:p w:rsidRPr="00C21FFE" w:rsidR="00AD51A7" w:rsidRDefault="008777C4">
      <w:pPr>
        <w:rPr/>
      </w:pPr>
      <w:r w:rsidRPr="&lt;w:rPr xmlns:w=&quot;http://schemas.openxmlformats.org/wordprocessingml/2006/main&quot;&gt;&lt;w:lang w:val=&quot;es-ES_tradnl&quot; /&gt;&lt;/w:rPr&gt;">
        <w:rPr/>
        <w:t xml:space="preserve">A) La actora, prestaba trabajo con el carácter de trabajadora discontinua, en la actividad de manipulado de tomate, habiendo tenido su último cese el 21 de junio de 1982. Solicitó la prestación de desempleo, a la que no contestó el Instituto Nacional de Empleo (INEM) y entendiendo denegada tal petición, formuló demanda, 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19 de octubre de 1983, que desestimó la demanda porque la demandante no habia cubierto el periodo mínimo de cotización exigido (181 dias), debido al específico sistema de cómputo de cotizaciones que se aplica a los trabajadores fijos discontinuos de la actividad de manipulado de tomate.</w:t>
      </w:r>
    </w:p>
    <w:p w:rsidRPr="00C21FFE" w:rsidR="00AD51A7" w:rsidRDefault="008777C4">
      <w:pPr>
        <w:rPr/>
      </w:pPr>
      <w:r w:rsidRPr="&lt;w:rPr xmlns:w=&quot;http://schemas.openxmlformats.org/wordprocessingml/2006/main&quot;&gt;&lt;w:lang w:val=&quot;es-ES_tradnl&quot; /&gt;&lt;/w:rPr&gt;">
        <w:rPr/>
        <w:t xml:space="preserve">Con estos antecedentes y un estudio del sistema de cotización y las consecuencias a que conduce, sostiene la demandante que atenta contra el derecho de igualdad (art. 14 de la Constitución Española) al suponer un distinto tratamiento para los trabajadores fijos discontinuos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Trabajo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día 11 de enero del presente año dispuso abrir el trámite de admisión del art. 50.2 de la Ley Orgánica de este Tribunal (LOTC), para que la actora y el Ministerio Fiscal pudieran hacer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 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categoria profesional, realizando el mismo número de días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garantias constitucionales, y desde este punto de partida dice el Ministerio Fiscal que el Magistrado de Trabajo ha interpretado y aplicado tal legalidad y ha valorado como adecuado el sistema establecido para el cómputo a los efectos prestacionales de los trabajadores discontinuos y ha razonado la situación distinta en que se encuentran unos y otros trabajadores. Considera que debe aplicarse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y al origen de indicada lesión, dando lugar a dudas respecto a la subsunción del supuesto en el art. 43.1 de la LOTC, que recoge los casos de lesiones con origen en disposiciones o actos de la Administración, o en el art. 44.1 también de la LOTC, que se contrae a los que tienen su origen inmediato y directo en actos u omisiones de los órganos judiciales. Para desvanecer equivocos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servicios, es al decir de la demandante, contraria al art. 14 de la CE. La violación se imputa a esta normativa y derivadamente, a su aplicación al no haber sido corregida por vías interpretativas, y si esto no fuera posible, por la inaplicación pura y simple de los preceptos, resolviendo mediante el recurso al régimen común la cuestión suscitada. El caso no es de una lesión con origen inmediato y directo en la Sentencia; el caso bien entendido es de una disposición o de un conjunto de disposiciones que habiendo sido aplicadas por el Magistrado de Trabajo para desestimar la demanda, confirmando así la presunta denegación de la petición hecha valer ante el INEM se tachan de contrarias al art. 14 de la CE., por la demandante. Desde este planteamiento, subsumible en el art. 43 de la LOTC,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50.2.b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demandante, descubre que sólo la duda de inconstitucionalidad de la normativa sobre cotización en cuanto a la relación Régimen General-Regímenes especiales, y el establecimiento de un sistema de cotización diferente del común, podría abrir la admisión del presente recurso. Pues bien, la existencia de un régimen general y de unos sistemas especiales dentro del ámbito complejo de la seguridad social, justificados éstos por las peculiaridades en el sector a los que se aplican, no comportan en una abstracta consideración calificaciones de inconstitucionalidad con base en discriminaciones por las circunstancias que en fórmula abierta establece el art. 14 de la CE. Por lo que se refiere al sistema de cotización, es de tener en cuenta que es el adaptado al tipo de contrato y que responde a su contenido; y así el contrato de trabajo fijo discontinuo, contrato de duración indefinida, pero de trabajo que por sus características no es de prestación continuada, recibe en el régimen de cotización un tratamiento que se ha estimado adecuado a estas características. Que para la modalidad de trabajo continuo se establezca otro sistema de cotización no permite calificar a aquel de discriminatorio, como atentatorio a lo dispuesto en el art. 14 de la CE. En la modalidad diferenciada de la prestación del trabajo, es donde está la causa de la distinta regulación, y no es la discriminación por circunstancias que desde lo que establece el mencionado art. 14 están proscriptas. Concurre el motivo de inadmisión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Catalina Méndez López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