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326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10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Cáceres, en su recurso número 155/85, planteó la presente cuestión de inconstitucionalidad, admitida a trámite por providencia de la Sección Segunda de 29 de enero de 1986, en relación con la Ley 5/1983, de 29 de junio, de Medidas Urgentes en Materia Presupuestaria, Financiera y Tributaria, en su disposición adicional 6ª, núm. 3, en cuanto crea un gravamen complementario para 1983 a la Tasa de juego sobre máquinas de azar, por poder infringir la misma los artículos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de lo Contencioso Administrativo de la Audiencia Territorial de Pamplona, ha planteado otras cuestiones en relación a idéntico precepto legal y con base en las mismas fundamentaciones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del pasado año, por darse los presupuestos previstos en el artículo 83 de la Ley Orgánica del Tribunal Cons titucional (LOTC), habiéndose formulado en las mismas alegaciones por el Fiscal General del Estado y por el Abogado del Estado, en representación del Gobierno, en solicitud de que el Tribunal dicte en su día Sentencia. Se hallan, pues, conclusas, pendientes de señalamiento para deliberación y votación. En las registradas con los números 578, 579, 580, 581, 642, 643, 644, 645, 646, 685, 704, 1033 y 1178, de 1985, el Tribunal acordó no acceder a la acumulación solicitada y decidió suspender la tramitación de cada uno de los procesos hasta que recayera Sentencia en las ya acumuladas, en razón a facilitar la más pronta resolución en éstas y a los efectos que la Sentencia podría tener en las de 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el Fiscal General del Estado se persona mediante escrito presentado el 5 de marzo último reproduciendo las alegaciones formuladas en la cuestión de inconstitucionalidad nº 1178/85.</w:t>
      </w:r>
    </w:p>
    <w:p w:rsidRPr="00C21FFE" w:rsidR="00AD51A7" w:rsidRDefault="008777C4">
      <w:pPr>
        <w:rPr/>
      </w:pPr>
      <w:r w:rsidRPr="&lt;w:rPr xmlns:w=&quot;http://schemas.openxmlformats.org/wordprocessingml/2006/main&quot;&gt;&lt;w:lang w:val=&quot;es-ES_tradnl&quot; /&gt;&lt;/w:rPr&gt;">
        <w:rPr/>
        <w:t xml:space="preserve">El Letrado del Estado, se persona mediante escrito presentado el 6 de marzo de 1986, en el que formula alegaciones en solicitud de que en su día se dicte Sentencia, e interesa así mismo la acumulación de la presente cuestión a las ya acumuladas por Auto de 16 de julio de 1985.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y las enumeradas en el Antecedente 22, aparecen promovidas en relación con el mismo precepto de la Ley 5/1983, de 29 de junio, dándose por lo tanto los presupuestos de conexión objetiva que permiten, de acuerdo con el artículo 83 de la LOTC,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la existencia en este Tribunal de varias cuestiones promovidas en relación a idéntico precepto de la citada Ley, en las que se condideró más oportuno que acceder a la acumulación suspender el curso de los respectivos procesos, en razón a no retardar excesivamente la conclusión de los ya acumulados, porque cada incidente de acumulación que se inicia supone la paralización de las cuestiones implicadas en tanto se sustancia el mismo, y a que la Sentencia que recaiga surtirá efectos en las demás cuestiones, obliga en el presente caso a mantener el mismo criterio.</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número 81/86 a las ya acumuladas señaladas en el Antecedente 2º.</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