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42/85, planteó la presente cuestión de inconstitucionalidad, admitida a trámite por providencia de la Sección Segunda de 29 de enero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artículos 134.7, 9.3</w:t>
      </w:r>
    </w:p>
    <w:p w:rsidRPr="00C21FFE" w:rsidR="00AD51A7" w:rsidRDefault="008777C4">
      <w:pPr>
        <w:rPr/>
      </w:pPr>
      <w:r w:rsidRPr="&lt;w:rPr xmlns:w=&quot;http://schemas.openxmlformats.org/wordprocessingml/2006/main&quot;&gt;&lt;w:lang w:val=&quot;es-ES_tradnl&quot; /&gt;&lt;/w:rPr&gt;">
        <w:rPr/>
        <w:t xml:space="preserve">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(L0TC),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y, solicita la suspensión de la tramitación de la presente cuestión, como se ha acordado en otras similares, hasta que recaiga sentencia en las ya acumuladas, reproduciendo las alegaciones efectuadas en relación con la cuestión 1.178/85.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asimismo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y las enumeradas en el Antecedente 22, aparecen promovidas en relación con el mismo precepto de la Ley 5/1983, de 29 de junio, dándose por lo tanto los</w:t>
      </w:r>
    </w:p>
    <w:p w:rsidRPr="00C21FFE" w:rsidR="00AD51A7" w:rsidRDefault="008777C4">
      <w:pPr>
        <w:rPr/>
      </w:pPr>
      <w:r w:rsidRPr="&lt;w:rPr xmlns:w=&quot;http://schemas.openxmlformats.org/wordprocessingml/2006/main&quot;&gt;&lt;w:lang w:val=&quot;es-ES_tradnl&quot; /&gt;&lt;/w:rPr&gt;">
        <w:rPr/>
        <w:t xml:space="preserve">presupuestos de conexión objetiva que permiten, de acuerdo con el articulo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razon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76/85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tentó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