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324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19 de junio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