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391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29 de octubre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>1. 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