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360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1993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13 de diciembre de 1993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