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509</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 de octubre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355/04), el Auto de la referida Sala de 19 de septiembre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La Consejería de Economía, Industria y Comercio de la Junta de Extremadura notificó a la entidad «Explotaciones Rústicas Ruca, S.A.» una propuesta de liquidación provisional en concepto de Impuesto sobre el suelo sin edificar y edificaciones ruinosas, por un importe de 1.378,53 €.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7/2003) ante la Junta Económico-Administrativa de la Junta de Extremadura, ésta fue desestimada por Resolución de 12 de enero de 2004.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355/04) ante la Sala de lo Contencioso-administrativo del Tribunal Superior de Justicia de Extremadura. Admitido y tramitado el recurso, y una vez conclusos lo autos, el día 23 de junio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19 de septiembre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8 de noviembre de 2005, la Sección Primera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23 de noviembre de 2005, interesando la admisión a trámite de la cuestión de inconstitucionalidad planteada por considerar que no es notoriamente infundada, conforme a los argumentos expuestos en las cuestiones de inconstitucionalidad núms. 2346/05 y 2358/05, a los que se remite para evitar inútiles reproducciones. </w:t>
      </w:r>
    </w:p>
    <w:p w:rsidRPr="00C21FFE" w:rsidR="00AD51A7" w:rsidRDefault="008777C4">
      <w:pPr>
        <w:rPr/>
      </w:pPr>
      <w:r w:rsidRPr="&lt;w:rPr xmlns:w=&quot;http://schemas.openxmlformats.org/wordprocessingml/2006/main&quot;&gt;&lt;w:lang w:val=&quot;es-ES_tradnl&quot; /&gt;&lt;/w:rPr&gt;">
        <w:rPr/>
        <w:t xml:space="preserve">En los escritos de alegaciones presentados en las cuestiones 2346-2005 y 2358-2005, el Fiscal,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por Auto de 19 de septiembre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