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junio de 2003, la Letrada de la Junta de Andalucía, en la representación que legalmente ostenta, promueve conflicto positivo de competencias contra la Orden de 13 de marzo de 2003, del Ministerio de Economía, por la que se autoriza la modificación de los Estatutos y el Reglamento del procedimiento para la designación de los órganos de gobierno de la entidad Caja de Ahorros y Monte de Piedad de Córdoba. </w:t>
      </w:r>
    </w:p>
    <w:p w:rsidRPr="00C21FFE" w:rsidR="00AD51A7" w:rsidRDefault="008777C4">
      <w:pPr>
        <w:rPr/>
      </w:pPr>
      <w:r w:rsidRPr="&lt;w:rPr xmlns:w=&quot;http://schemas.openxmlformats.org/wordprocessingml/2006/main&quot;&gt;&lt;w:lang w:val=&quot;es-ES_tradnl&quot; /&gt;&lt;/w:rPr&gt;">
        <w:rPr/>
        <w:t xml:space="preserve">Admitido a trámite el conflicto positivo de competencias por providencia de la Sección Cuarta de 15 de julio de 2003, el Abogado del Estado formuló sus alegaciones mediante escrito registrado el día 30 de julio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27 de junio de 2007 la Letrada de la Junta de Andalucía presenta en este Tribunal un escrito en el que expone que, debidamente autorizada en virtud del Acuerdo del Consejo de Gobierno de aquélla de 12 de junio de 2007, solicita tener por desistido a dicho Consejo de Gobierno en el presente conflicto positivo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12 de julio de 2007,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19 de julio de 2007,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competencias, total o parcialmente, la manifestación de la voluntad de desistir, siempre que, según reiterada doctrina de este Tribunal, no se advierta interés constitucional que justifique la prosecución sin partes del proceso hasta su</w:t>
      </w:r>
    </w:p>
    <w:p w:rsidRPr="00C21FFE" w:rsidR="00AD51A7" w:rsidRDefault="008777C4">
      <w:pPr>
        <w:rPr/>
      </w:pPr>
      <w:r w:rsidRPr="&lt;w:rPr xmlns:w=&quot;http://schemas.openxmlformats.org/wordprocessingml/2006/main&quot;&gt;&lt;w:lang w:val=&quot;es-ES_tradnl&quot; /&gt;&lt;/w:rPr&gt;">
        <w:rPr/>
        <w:t xml:space="preserve">finalización por Sentencia (AATC, por todos, 233/1993, de 26 de enero; 173/1997, de 20 de mayo; 278/2001, de 30 de octubre; 129/2002, de 16 de julio; 43/2004, de 10 de febrero, 416/2005, de 22 de noviembre; 163/2006, de 9 de mayo; 168/2006, de 23 de</w:t>
      </w:r>
    </w:p>
    <w:p w:rsidRPr="00C21FFE" w:rsidR="00AD51A7" w:rsidRDefault="008777C4">
      <w:pPr>
        <w:rPr/>
      </w:pPr>
      <w:r w:rsidRPr="&lt;w:rPr xmlns:w=&quot;http://schemas.openxmlformats.org/wordprocessingml/2006/main&quot;&gt;&lt;w:lang w:val=&quot;es-ES_tradnl&quot; /&gt;&lt;/w:rPr&gt;">
        <w:rPr/>
        <w:t xml:space="preserve">mayo, y 48/2007, de 13 de febrero).</w:t>
      </w:r>
    </w:p>
    <w:p w:rsidRPr="00C21FFE" w:rsidR="00AD51A7" w:rsidRDefault="008777C4">
      <w:pPr>
        <w:rPr/>
      </w:pPr>
      <w:r w:rsidRPr="&lt;w:rPr xmlns:w=&quot;http://schemas.openxmlformats.org/wordprocessingml/2006/main&quot;&gt;&lt;w:lang w:val=&quot;es-ES_tradnl&quot; /&gt;&lt;/w:rPr&gt;">
        <w:rPr/>
        <w:t xml:space="preserve">La Letrada de la Junta de Andalucía, debidamente autorizada, según certificación del Acuerdo adoptado al efecto por el Consejo de Gobierno de aquélla, pide que se la tenga por desistida del presente conflicto positivo de competencias. El Abogado del Estado no se opone a ello,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extinguido el conflicto positivo de competencias número 3933-2003, promovido por el Consejo de Gobierno de la Junta de Andalucía en relación con la Orden de 13 de marzo de 2003, del Ministerio de Economía, por la que se autoriza la modificación</w:t>
      </w:r>
    </w:p>
    <w:p w:rsidRPr="" w:rsidR="00AD51A7" w:rsidRDefault="008777C4">
      <w:pPr>
        <w:rPr/>
      </w:pPr>
      <w:r w:rsidRPr="&lt;w:rPr xmlns:w=&quot;http://schemas.openxmlformats.org/wordprocessingml/2006/main&quot;&gt;&lt;w:szCs w:val=&quot;24&quot; /&gt;&lt;/w:rPr&gt;">
        <w:rPr/>
        <w:t xml:space="preserve">de los Estatutos y el Reglamento del procedimiento para la designación de los órganos de gobierno de la entidad Caja de Ahorros y Monte de Piedad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