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566/1983, promovido por don Marcos Górriz López, representado por el Procurador don Luis Pulgar Arroyo y asistido del Letrado don Angel Emilio García Lozano, contra la Sentencia de la Sala VI del Tribunal Supremo de 14 de julio de 1983, revocatoria de otra dictada por la Magistratura de Trabajo núm. 20 de Madrid con fecha 30 de septiembre de 1982. Han comparecido en el presente recurso el Mimsterio Fiscal y la Compañia Red Nacional de los Ferrocarriles Españoles (RENFE), representada por el Procurador don Rafael Rodríguez, Montaut y asistida del Letrado don Fernando Rodríguez Holgado.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20 de Madrid dictó Sentencia estimatoria en 30 de septiembre de 1982.</w:t>
      </w:r>
    </w:p>
    <w:p w:rsidRPr="00C21FFE" w:rsidR="00F31FAF" w:rsidRDefault="00356547">
      <w:pPr>
        <w:rPr/>
      </w:pPr>
      <w:r w:rsidRPr="&lt;w:rPr xmlns:w=&quot;http://schemas.openxmlformats.org/wordprocessingml/2006/main&quot;&gt;&lt;w:lang w:val=&quot;es-ES_tradnl&quot; /&gt;&lt;/w:rPr&gt;">
        <w:rPr/>
        <w:t xml:space="preserve">En recurso de casación, la Sala Sexta del Tribunal Supremo revocó la Sentencia de instancia por la suya de 14 de julio de 1983. El Tribunal Supremo fundamentó su fallo</w:t>
      </w:r>
    </w:p>
    <w:p w:rsidRPr="00C21FFE" w:rsidR="00F31FAF" w:rsidRDefault="00356547">
      <w:pPr>
        <w:rPr/>
      </w:pPr>
      <w:r w:rsidRPr="&lt;w:rPr xmlns:w=&quot;http://schemas.openxmlformats.org/wordprocessingml/2006/main&quot;&gt;&lt;w:lang w:val=&quot;es-ES_tradnl&quot; /&gt;&lt;/w:rPr&gt;">
        <w:rPr/>
        <w:t xml:space="preserve">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T.C. de 2 de julio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existiendo tal habilitación, toda jubilación forzosa es inconstitucional.</w:t>
      </w:r>
    </w:p>
    <w:p w:rsidRPr="00C21FFE" w:rsidR="00F31FAF" w:rsidRDefault="00356547">
      <w:pPr>
        <w:rPr/>
      </w:pPr>
      <w:r w:rsidRPr="&lt;w:rPr xmlns:w=&quot;http://schemas.openxmlformats.org/wordprocessingml/2006/main&quot;&gt;&lt;w:lang w:val=&quot;es-ES_tradnl&quot; /&gt;&lt;/w:rPr&gt;">
        <w:rPr/>
        <w:t xml:space="preserve">No puede admitirse que la cláusula del Convenio se encuentre legitimada por el párrafo segundo de la disposición adicional quinta del Estatuto de los Trabajadores, pues dicho precepto sólo autoriza al Convenio a pactar jubilaciones que, al no ser calificadas de forzosas, han de entenderse voluntarias. En otro caso, dicha disposición sería inconstitucional, pues resulta impensable que la política de empleo pueda llevarse a cabo por Convenios Colectivos dada la visión forzosamente parcial y limitada que tienen los que intervienen en ellos y el hecho de que la política es función del Gobierno, según el art. 97 de la Constitución. No cabe, así, equiparar a la política de empleo el compromiso asumido en la cláusula 11 del Convenio sobre el ingreso de agentes en número equivalente a las bajas, pues ello no responde sino al deseo de la Empresa de rejuvenecer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Constitución Española,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Constitución,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-22/1981, de 2 de julio de 1981 «Boletín Oficial del Estado» del 20, y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w:t>
      </w:r>
    </w:p>
    <w:p w:rsidRPr="00C21FFE" w:rsidR="00F31FAF" w:rsidRDefault="00356547">
      <w:pPr>
        <w:rPr/>
      </w:pPr>
      <w:r w:rsidRPr="&lt;w:rPr xmlns:w=&quot;http://schemas.openxmlformats.org/wordprocessingml/2006/main&quot;&gt;&lt;w:lang w:val=&quot;es-ES_tradnl&quot; /&gt;&lt;/w:rPr&gt;">
        <w:rPr/>
        <w:t xml:space="preserve">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Marcos Górriz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