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representado por el Letrado del Estado, planteó conflicto constitucional positivo de competencia, mediante escrito presentado en este Tribunal el 8 de octubre de 1985, contra un total de 122 Resoluciones de la Dirección General de Promoción de la Salud del Departamento de Sanidad y Seguridad Social de la Generalidad de Cataluña, con invocación expresa del artículo 161.2 de la Constitución al objeto de que fue 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13 de este Tribunal, por providencia de 10 de octubre de 1984, admitió a trámite el conflicto, concediendo el traslado previsto en el artículo 64.1 de la Ley Orgánica del Tribunal Constitucional (LOTC y la suspensión de la vigencia y aplicación de las Resoluciones impugnadas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Generalidad de Cataluña, por escrito presentado el 8 de noviembre de 1984, efectúa sus alegaciones en solicitud de que se tenga por contestada la demanda y en su día se dicte Sentencia desestimando aquella y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13 de febrero de 1985, la Sección la de este Tribunal, acordó que, próximo a finalizar el plazo de cinco meses que señala el art. 65.2 de la LOTC, oír a las partes por cinco días, acerca del mantenimiento o levantamiento de la suspensión de la vigencia y aplicación de las Resoluciones impugnadas.</w:t>
      </w:r>
    </w:p>
    <w:p w:rsidRPr="00C21FFE" w:rsidR="00AD51A7" w:rsidRDefault="008777C4">
      <w:pPr>
        <w:rPr/>
      </w:pPr>
      <w:r w:rsidRPr="&lt;w:rPr xmlns:w=&quot;http://schemas.openxmlformats.org/wordprocessingml/2006/main&quot;&gt;&lt;w:lang w:val=&quot;es-ES_tradnl&quot; /&gt;&lt;/w:rPr&gt;">
        <w:rPr/>
        <w:t xml:space="preserve">Y, por Auto del Pleno, dictado con fecha 7 de marzo de 1985, se acuerda: 1º) Mantener la suspensión de las Resoluciones incluidas en el Anexo Primero de los que se adjuntan a la demanda, publicado en el B.O.E. nº 253 de 22 de octubre de 1984. Y 2º) Levantar la suspensión de las Resoluciones incluidas en el Anexo Segundo, adjunto a la demanda, publicado en el B.O.E. antes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presentado el 28 de noviembre de 1985, dando cumplimiento al Acuerdo del Consejo de Ministros de 20 de noviembre de 1985, certificación del cual acompaña, formula desistimiento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lª, el Pleno del Tribunal acordó tener por presentado el anterior escrito del Letrado del Estado, y dar traslado del mismo a la representación procesal del Consejo Ejecutivo de la Generalidad de Cataluña para que en el plazo de cinco días exponga lo que estime procedente respecto a dicho desistimiento.</w:t>
      </w:r>
    </w:p>
    <w:p w:rsidRPr="00C21FFE" w:rsidR="00AD51A7" w:rsidRDefault="008777C4">
      <w:pPr>
        <w:rPr/>
      </w:pPr>
      <w:r w:rsidRPr="&lt;w:rPr xmlns:w=&quot;http://schemas.openxmlformats.org/wordprocessingml/2006/main&quot;&gt;&lt;w:lang w:val=&quot;es-ES_tradnl&quot; /&gt;&lt;/w:rPr&gt;">
        <w:rPr/>
        <w:t xml:space="preserve">El Abogado representante de la Generalidad de Cataluña, mediante escrito presentado el 26 de diciembre de 1985, manifiesta que no tiene ninguna objeción que formular a la solicitud de desistimiento deducida por 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expresamente el artículo 86 de la Ley Orgánica del Tribunal Constitucional como una de las posibles formas de decisión de los procesos constitucionales el desistimiento mediante Auto, y el artículo 80 de la misma Ley remite a la de Enjuiciamiento Civil con carácter supletorio en dicha materia de desistimiento, que si bien no aparece regulado de manera clara y sis temática, la jurisprudencia muy reiteradamente lo configura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Letrado del Estado, en representación del Gobierno, solicitud de que se le tenga por desistido del presente conflicto positivo de competencia y habiendo mostrado su confomidad a tal petición el Abogado de la Generalidad de Cataluña, procede declarar terminado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ha acordado tener por desistido al Letrado del Estado, en representación del Gobierno de la Nación, del conflicto positivo de competencia número 699/84, promovido en relación con un total de 122 Re soluciones de la Dirección General de Promoción de la Salud del Departamento de Sanidad y Seguridad Social de la Generalidad de Cataluna, levantándose, en consecuenciala suspensión de las resoluciones que son citadas en el número 1 del Auto de este Tribunal de 7 de marzo de 1985 y publicado en el B.O.E. número 253 de 22 de octubre de 1984.</w:t>
      </w:r>
    </w:p>
    <w:p w:rsidRPr="" w:rsidR="00AD51A7" w:rsidRDefault="008777C4">
      <w:pPr>
        <w:rPr/>
      </w:pPr>
      <w:r w:rsidRPr="&lt;w:rPr xmlns:w=&quot;http://schemas.openxmlformats.org/wordprocessingml/2006/main&quot;&gt;&lt;w:szCs w:val=&quot;24&quot; /&gt;&lt;/w:rPr&gt;">
        <w:rPr/>
        <w:t xml:space="preserve">Publíquese el desistimiento y el levantamiento acordado en el Boletín Oficial del Estado y Diario Oficial de la Generalidad de Cataluña, a los efectos del art. 61.2 de la Ley Orgánica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