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Santos de Gandarillas Carmona en nombre de Don Francisco Gómez Tomás interpuso el 12 de abril de 1985 recurso de amparo contra el Auto dictado por la Sala Primera del Tribunal Supremo de fecha 22 de marzo de 1985, recaído en recurso de casación civil interpuesto por el recurrente de amparo contra Sentencia de la Audiencia Territorial de Valencia de 25 de junio de 1984, dictada en recurso de apelación en juicio de mayor cuantía seguido contra Doña Juana Gil Pérez en reclamación de cantidad ente el Juzgado de Prime ra Instancia de Elda (Alicante).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veinticinco de septiem bre pasado se admitió a trámite el presente recurso de amparo si guiándose el procedimiento hasta el trámite de alegaciones escritas que regula el artículo 52.1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el referido trámite de alegaciones, expuso que se estaba en presencia de un supuesto sustancialmente idéntico al que es objeto del recurso de amparo núm. 246/85, de la Sala Segunda de este Tribunal Constitucional; solicitando la suspensión de la tramitación de este proceso incluido el trámite de alegaciones, dada la identidad de objeto con el citado anteriormente hasta que se dicte sentencia respecto al mismo; y para el supuesto de no acordarse la suspensión, el Ministerio Fiscal interesaba la acumulación del presente recurso al núm. 246/85.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febrero pasado, se acordó dar traslado de la petición de acumulación a la representación de los demandantes y parte demandada personada, para que en el plazo de tres días pudiesen impugnar la pretensión de la acumulación. La parte promotora del recurso de amparo se opuso a las pretensiones del Ministerio Fiscal de suspensión del proceso, o alternativamente de acumulación del mismo al 246/85 que pende ante la Sala Segunda de este Tribunal. La parte codemandada persona da no presentó escrito de alegaciones sobre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procesos de amparo núms. 315/85 y 246/85 versan sobre resoluciones distintas, recaídas en procesos distintos y seguidos entre partes igualmente distintas, sin otro elemento común que plantear análogo problema jurídico. Con estas diferen cias no se justifica la acumulación pretendida por el Ministerio Fiscal pues no puede hablarse de procesos con objetos conexos que es el supuesto de acumulación contemplado en el artículo 83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ha acordado que no ha lugar a acumular el recurso de amparo num. 315/85 al que se sigue ante -la Sala Segunda de este Tribunal Constitución bajo el número 246/85.</w:t>
      </w:r>
    </w:p>
    <w:p w:rsidRPr="" w:rsidR="00AD51A7" w:rsidRDefault="008777C4">
      <w:pPr>
        <w:rPr/>
      </w:pPr>
      <w:r w:rsidRPr="&lt;w:rPr xmlns:w=&quot;http://schemas.openxmlformats.org/wordprocessingml/2006/main&quot;&gt;&lt;w:szCs w:val=&quot;24&quot; /&gt;&lt;/w:rPr&gt;">
        <w:rPr/>
        <w:t xml:space="preserve">Se confiere al Ministerio Fiscal el plazo de veinte días para que pueda formular las alegaciones en los términos dispuestos en el artículo 52.1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