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Cuarta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109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 de febrero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