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1315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13 de diciembre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