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septiembre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