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31 de julio de 1996 la representación procesal del demandante ha interpuesto recurso de amparo contra la resolución reseñada anteriormente. En la demanda se solicita también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fue condenado por el Juzgado de lo Penal núm. 27 de Madrid, como autor de un delito de daños y una falta de lesiones a las penas de 100.000 pesetas de multa (con arresto sustitutorio de dieciséis días) y de quince días de arresto menor respectivamente. </w:t>
      </w:r>
    </w:p>
    <w:p w:rsidRPr="00C21FFE" w:rsidR="00AD51A7" w:rsidRDefault="008777C4">
      <w:pPr>
        <w:rPr/>
      </w:pPr>
      <w:r w:rsidRPr="&lt;w:rPr xmlns:w=&quot;http://schemas.openxmlformats.org/wordprocessingml/2006/main&quot;&gt;&lt;w:lang w:val=&quot;es-ES_tradnl&quot; /&gt;&lt;/w:rPr&gt;">
        <w:rPr/>
        <w:t xml:space="preserve">b) Recurrida en apelación dicha Sentencia fue confirmada por otra de 5 de julio de 1996, de la Sección Decimoséptima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la vulneración del art. 24.2 CE -derecho de defensa y a la utilización de los medios de prueba- al haberse dictado sin admitir la práctica de parte de la prueba de descargo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(Sala Segunda) mediante providencia de fecha 20 de marzo de 1997 acordó admitir a trámite el recurso de amparo, y dirigir comunicación al órgano judicial correspondiente a fin de que, en el plazo de diez días, emplazara a quienes hubieran sido parte en el proceso de que trae causa la presente litis y remitiera copia certificada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25 de marzo y 8 de abril de 1997 el recurrente en amparo y el Ministerio Fiscal han presentado sus alegaciones en el incidente de suspensión, reiterando aquél lo expuesto en su escrito de demanda y manifestando éste no oponerse al otorgamiento de la suspensión instada de la Sentencia impugnada sólo en lo que se refiere a las penas privativas de libertad impuestas.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del Tribunal Constitucional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Dado el interés general en la efectividad de las decisiones de los poderes públicos, y, en particular, en la ejecución de las resoluciones judiciales, cuya efectividad forma parte del derecho a la tutela judicial, la suspensión es una medida provisional de carácter excepcional y de aplicación restrictiva (AATC 17/1980, 57/1980, 257/1986, 249/1989, 294/1989, 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Pr="00C21FFE" w:rsidR="00AD51A7" w:rsidRDefault="008777C4">
      <w:pPr>
        <w:rPr/>
      </w:pPr>
      <w:r w:rsidRPr="&lt;w:rPr xmlns:w=&quot;http://schemas.openxmlformats.org/wordprocessingml/2006/main&quot;&gt;&lt;w:lang w:val=&quot;es-ES_tradnl&quot; /&gt;&lt;/w:rPr&gt;">
        <w:rPr/>
        <w:t xml:space="preserve">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Cuando se impugnan resoluciones limitativas o privativas de libertad (sea con alegación del derecho a la libertad personal o de otros derechos fundamentales), la no suspensión de la resolución impugnada, y por tanto el mantenimiento o la ejecución de la privación de libertad acordada, ocasiona siempre perjuicios que pueden hacer perder su finalidad al amparo si éste fuera finalmente otorgado, ya que la situación de limitación o privación de libertad se mantiene hasta tal momento produciendo perjuicios irreparables. En estos supuestos parece que nos hallamos siempre en la excepción a la regla general antes predicada y hemos considerado por ello que en principio procede la suspensión (AATC 98/1983, 179/1984, 574/1985, 116/1990, 169/1992, 252/1992, 120/1993 ó 169/1995). Ahora bien, la aplicación en todo caso de tal criterio puede también suponer en muchas ocasiones -substancialmente en los casos de medidas cautelares privativas de libertad- la, resolución anticipada del fondo del recurso.</w:t>
      </w:r>
    </w:p>
    <w:p w:rsidRPr="00C21FFE" w:rsidR="00AD51A7" w:rsidRDefault="008777C4">
      <w:pPr>
        <w:rPr/>
      </w:pPr>
      <w:r w:rsidRPr="&lt;w:rPr xmlns:w=&quot;http://schemas.openxmlformats.org/wordprocessingml/2006/main&quot;&gt;&lt;w:lang w:val=&quot;es-ES_tradnl&quot; /&gt;&lt;/w:rPr&gt;">
        <w:rPr/>
        <w:t xml:space="preserve">Por consiguiente, en casos como el que nos ocupa, hay que valorar, de una parte el interés específico en la ejecución de la condena y, de otra, la libertad personal, cuya protección se solicita.</w:t>
      </w:r>
    </w:p>
    <w:p w:rsidRPr="00C21FFE" w:rsidR="00AD51A7" w:rsidRDefault="008777C4">
      <w:pPr>
        <w:rPr/>
      </w:pPr>
      <w:r w:rsidRPr="&lt;w:rPr xmlns:w=&quot;http://schemas.openxmlformats.org/wordprocessingml/2006/main&quot;&gt;&lt;w:lang w:val=&quot;es-ES_tradnl&quot; /&gt;&lt;/w:rPr&gt;">
        <w:rPr/>
        <w:t xml:space="preserve">Para conciliar ambos valores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w:t>
      </w:r>
    </w:p>
    <w:p w:rsidRPr="00C21FFE" w:rsidR="00AD51A7" w:rsidRDefault="008777C4">
      <w:pPr>
        <w:rPr/>
      </w:pPr>
      <w:r w:rsidRPr="&lt;w:rPr xmlns:w=&quot;http://schemas.openxmlformats.org/wordprocessingml/2006/main&quot;&gt;&lt;w:lang w:val=&quot;es-ES_tradnl&quot; /&gt;&lt;/w:rPr&gt;">
        <w:rPr/>
        <w:t xml:space="preserve">Por el contrario, hemos señalado que, como regla general, las resoluciones judiciales con efectos meramente patrimoniales o económicos no causan perjuicios irreparables, por lo que no procede su suspensión (AATC 573/1985, 574/1985 ó 275/1990), y que las penas privativas de derechos, impuestas como accesorias, siguen la suerte de las principales (AATC 144/1984, 244/1991 ó 96/1993).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la resolución impugnada impone una pena leve privativa de libertad y otra de multa con arresto sustitutorio para el caso de impago, por lo que de conformidad con lo interesado por el Ministerio Fiscal, procede acordar la suspensión parcial de la resolución impugnada en lo que se refiere a la privación de libertad acordada, pues no se aprecia ninguna circunstancia que pueda justificar un sacrificio de la misma.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No ha de suspenderse, sin embargo, la resolución en lo que se refiere al pago de la multa ni de la responsabilidad civil decretada ya que en este aspecto, al tratarse de condenas meramente pecuniarias, debe prevalecer el interés general que se halla en el cumplimiento de las resoluciones judiciales, que hace eficaz el derecho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acceder parcialmente a la solicitud de suspensión de la ejecución de la reseñada Sentencia de 5 de julio de 1996 de la Sección Decimoséptima de la Audiencia Provincial de Madrid, en lo que concierne a la pena privativa de</w:t>
      </w:r>
    </w:p>
    <w:p w:rsidRPr="" w:rsidR="00AD51A7" w:rsidRDefault="008777C4">
      <w:pPr>
        <w:rPr/>
      </w:pPr>
      <w:r w:rsidRPr="&lt;w:rPr xmlns:w=&quot;http://schemas.openxmlformats.org/wordprocessingml/2006/main&quot;&gt;&lt;w:szCs w:val=&quot;24&quot; /&gt;&lt;/w:rPr&gt;">
        <w:rPr/>
        <w:t xml:space="preserve">libertad impuesta -quince días de arresto menor- y sus accesorias, e igualmente suspender la ejecución de la pena de multa impuesta sólo para el caso de que por impago de la misma se pretendiera hacer efectiva la responsabilidad personal subsidiaria</w:t>
      </w:r>
    </w:p>
    <w:p w:rsidRPr="" w:rsidR="00AD51A7" w:rsidRDefault="008777C4">
      <w:pPr>
        <w:rPr/>
      </w:pPr>
      <w:r w:rsidRPr="&lt;w:rPr xmlns:w=&quot;http://schemas.openxmlformats.org/wordprocessingml/2006/main&quot;&gt;&lt;w:szCs w:val=&quot;24&quot; /&gt;&lt;/w:rPr&gt;">
        <w:rPr/>
        <w:t xml:space="preserve">prevista, sin que haya lugar a suspender el resto de pronunciamientos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