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407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diciembre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