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24 de abril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27 de octubre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10 de febrero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 cuestión de inconstitucionalidad trae causa del recurso contencioso-administrativo núm. 1672/93 planteado por “Barcelona Electrónica, S.A” contra la Resolución de 27 de mayo de 1993 del Tribunal Económico-Administrativo Regional de Cataluña, desestimatoria de la reclamación económico-administrativa instada contra la liquidación de un recargo del 50 por 100 por el ingreso fuera de plazo de la cuota tributaria del Impuesto de Sociedades correspondiente al tercer trimestre del ejercicio 1991, dictada por la Agencia Estatal de Administración Tributaria (Administración de Barcelona).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Una vez concluso el procedimiento, la Sala, al amparo del art. 35.2 LOTC, acordó, mediante providencia de 18 de diciembre de 1996,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consideraciones del Auto de planteamiento de la cuestión pueden, sintéticamente, exponerse del modo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Comienza en primer lugar la Sala destacando la necesidad de dilucidar cuál es la verdadera naturaleza del recargo del 50 por 100 liquidado a la actora en el recurso contencioso-administrativo núm. 1672/93 por el ingreso extemporáneo del tercer trimestre de 1991 del Impuesto de Sociedades, dado que si se tratara de una sanción habría que decretar la nulidad de dicha liquidación por su contradicción con los arts. 24 y 25.1, en relación y combinación con el 9.3, todos ellos CE, «al haberse prescindido de cualquier tipo de procedimiento sancionador y tratarse, en suma, de una sanción de plano».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De conformidad con el Auto de planteamiento, también violarían los recargos cuestionados los arts. 25.1 y 9.3, ambos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enero de 1998, la Sección Primera de este Tribunal acordó admitir a trámite la cuestión registrada con el núm. 4289/97;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2 de febrero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de entrada el día 2 de febrero de 1998, el Presidente del Senado traslada el acuerdo de la Mesa por el que se ruega se tenga por personada a la Cámara y ofrecida su colaboración a los efectos del art. 88.1 LOTC. Asimismo, en escrito presentado el 9 de febrero de 1998, el Presidente del Congreso de los Diputados comunica que, aun cuando la Cámara no se personará en el procedimiento ni formulará alegaciones, pone a disposición del Tribunal las actuaciones de aquélla que pueda precisar.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evacuó el trámite conferido mediante escrito registrado de entrada el día 12 de febrero de 1998, en el que interesa que, de conformidad con lo dispuesto en los arts. 86.1 y 80 , ambos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RDefault="008777C4">
      <w:pPr>
        <w:rPr/>
      </w:pPr>
      <w:r w:rsidRPr="&lt;w:rPr xmlns:w=&quot;http://schemas.openxmlformats.org/wordprocessingml/2006/main&quot;&gt;&lt;w:szCs w:val=&quot;24&quot; /&gt;&lt;w:lang w:val=&quot;es-ES_tradnl&quot; /&gt;&lt;/w:rPr&gt;">
        <w:rPr/>
        <w:t xml:space="preserve">Por lo expuesto, el Pleno del Tribunal </w:t>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r>
    </w:p>
    <w:p w:rsidRPr="00810A1A" w:rsidR="00AD51A7" w:rsidRDefault="008777C4">
      <w:pPr>
        <w:rPr/>
      </w:pPr>
      <w:r w:rsidRPr="&lt;w:rPr xmlns:w=&quot;http://schemas.openxmlformats.org/wordprocessingml/2006/main&quot;&gt;&lt;w:szCs w:val=&quot;24&quot; /&gt;&lt;w:lang w:val=&quot;es-ES_tradnl&quot; /&gt;&lt;/w:rPr&gt;">
        <w:rPr/>
        <w:t xml:space="preserve">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4289/97,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