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5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presentó en este Tribunal por correo de 12 de enero de 2001 (registrado con fecha 19 de enero), el Letrado del Gobierno de Aragón en la representación que legalmente ostenta, promueve conflicto positivo de competencia contra la Resolución de la Dirección General del Instituto para la Diversificación y Ahorro de la Energía de 8 de septiembre de 2000 por la que se regula la concesión de ayudas para apoyo a la energía solar térmica en el marco del Plan de fomento de las energías renovables. 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de dicha disposición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13 de febrero de 2001,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 la Audiencia Nacional, por si ante la misma estuviera impugnado o se impugnase la citada Resolución, en cuyo caso se suspenderá el curso del proceso hasta la decisión del conflicto, conceder al Abogado del Estado un plazo de veinte días para que pueda exponer lo que estime conveniente acerca de la suspensión de la Resolución impugnada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13 de marzo de 2001. En dicho escrito se opone a la demanda y solicita que la sentencia que se pronuncie desestime el conflicto positivo de competencia y reconozca la competencia del Estado para dictar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 la Resolución de la Dirección General del Instituto para la Diversificación y Ahorro de la Energía de 8 de septiembre de 2000,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En tal sentido, el Abogado del Estado considera que la solicitud de suspensión no puede estimarse, pues carece del requisito esencial previsto en el art. 64.3 LOTC. Este precepto condiciona la petición de suspensión a que la parte interesada invoque los perjuicios de imposible o difícil reparación que habrían de producirse en caso de mantenerse la vigencia, añadiendo que tras ello el Tribunal acordará o denegará libremente la suspensión. </w:t>
      </w:r>
    </w:p>
    <w:p w:rsidRPr="00C21FFE" w:rsidR="00AD51A7" w:rsidRDefault="008777C4">
      <w:pPr>
        <w:rPr/>
      </w:pPr>
      <w:r w:rsidRPr="&lt;w:rPr xmlns:w=&quot;http://schemas.openxmlformats.org/wordprocessingml/2006/main&quot;&gt;&lt;w:lang w:val=&quot;es-ES_tradnl&quot; /&gt;&lt;/w:rPr&gt;">
        <w:rPr/>
        <w:t xml:space="preserve">El Abogado del Estado aduce que en este caso, esa condición no se ha cumplido, pues la parte promotora no ha realizado una justificación de los daños o perjuicios que la vigencia de la Resolución habría de causar. Este requisito ha sido exigido por la doctrina constitucional para acordar la suspensión, pues debe partirse de la presunción de constitucionalidad a favor de las normas o actos objeto de conflicto. (ATC 156/1996, de 11 de junio, con cita de otros). </w:t>
      </w:r>
    </w:p>
    <w:p w:rsidRPr="00C21FFE" w:rsidR="00AD51A7" w:rsidRDefault="008777C4">
      <w:pPr>
        <w:rPr/>
      </w:pPr>
      <w:r w:rsidRPr="&lt;w:rPr xmlns:w=&quot;http://schemas.openxmlformats.org/wordprocessingml/2006/main&quot;&gt;&lt;w:lang w:val=&quot;es-ES_tradnl&quot; /&gt;&lt;/w:rPr&gt;">
        <w:rPr/>
        <w:t xml:space="preserve">Por el contrario, en este caso, al igual que en el caso resuelto por el ATC 156/1996, la denegación de la suspensión no sólo no produciría daños y perjuicios sino que, muy al contrario, éstos surgirían de accederse a la suspensión, en relación con las posibles perceptores de las ayudas que regula y con el sector económico que pretende reactivar, que resultarían perjudicados por la no aplicación de aquéllas.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la Resolución de la Dirección General del Instituto para la Diversificación y Ahorro de la Energía de 8 de septiembre de 2000, por la que se regula la concesión de ayudas para apoyo a la energía solar térmica en el marco del Plan de fomento para las energías renovables. Dicha suspensión ha sido solicitada por el Gobierno de Aragón en su escrito de formalización del conflicto positivo de competencia frente a dicha Resolución, cuya aplicación produciría un perjuicio de imposible o difícil reparación, pues resulta contradictoria con la promoción del conflicto de competencia. Por su parte el Abogado del Estado se opone a la medida cautelar por no haberse justificado los perjuicios concretos que se derivarían de tal aplicación y, al contrario, los verdaderos perjuicios se ocasionarían si no se aplicase, pues los posibles beneficiarios no obtendrían las ayudas que se regulan y el sector económico que se pretende reactivar también resultaría dañado.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esta misma resolución también declaramos que "la suspensión de los preceptos impugnados durante la tramitación del presente proceso constitucional imposibilitaría el acceso a las ayudas ... lo que irrogaría los consiguientes perjuicios y efectos perturbadores no sólo para los intereses particulares de los potenciales beneficiarios, que se verían impedidos de cumplir su cometido, sino sobre todo, para el interés general".  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del Tribunal acuerda no acceder a la suspensión de la Resolución de la Dirección General del Instituto para la Diversificación y Ahorro de la Energía de 8 de septiembre de 2000 por la que se regula la concesión de ayudas para apoyo a la energía solar térmica en el marco del Plan de fomento de las energías renovables.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