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29 de octubre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febrero de 2002 fue registrado en este Tribunal oficio de fecha 29 de enero de 2002, remitido por la Sala de lo Contencioso Administrativo (Sección Segunda) del Tribunal Superior de Justicia del País Vasco, al que se adjuntaba, entre otros testimonios, el del Auto del mismo órgano judicial, de 18 de enero de 2002, por el que se acuerda plantear cuestión de inconstitucionalidad en relación con el artículo único de la Ley del Parlamento Vasco 11/1998, de 20 de abril, de modificación de la Ley por la que se determina la participación de la comunidad en las plusvalías generadas por la acción urbanística. Del citado Auto se deduce implícita pero claramente que el objeto de esta cuestión de inconstitucionalidad se limita a la nueva redacción que dicho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 un recurso contencioso administrativo interpuesto contra el Acuerdo de la Comisión de Gobierno del Ayuntamiento de Hernani, de 9 de agosto de 1999, por el que se concedía licencia de construcción de un edificio de once viviendas y trasteros en la calle Florida, núms. 2 y 4, condicionada al pago del valor correspondiente a la cesión del 10 por 100 del aprovechamiento urbanístico, así como al pago del "canon de urbanización y equipamiento". Antes de dictar la Sentencia para resolver el recurso de apelación interpuesto contra la Sentencia de primera instancia, la Sala de lo Contencioso Administrativo (Sección Segunda) del Tribunal Superior de Justicia del País Vasco dictó providencias de 29 de marzo de 2001 y de 12 de diciembre de 2001 por las que se acordaba, conforme a la regulación del art. 35 LOTC, oír a las partes y al Ministerio Fiscal sobre la pertinencia de plantear cuestión de inconstitucionalidad sobre el precepto citado de la Ley Vasca 11/1998.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fallo del recurso de apelación depende de la conformidad con el bloque de la constitucionalidad de la regulación de los deberes de cesión de aprovechamiento de los propietarios de suelo urbano que se contiene en el artículo único de la Ley vasca 11/1998. Que la parcela para la que se solicitó licencia está situada en suelo urbano consolidado por la urbanización no ha sido cuestionado por ninguna de las partes en el recurso de apelación. </w:t>
      </w:r>
    </w:p>
    <w:p w:rsidRPr="00C21FFE" w:rsidR="00AD51A7" w:rsidRDefault="008777C4">
      <w:pPr>
        <w:rPr/>
      </w:pPr>
      <w:r w:rsidRPr="&lt;w:rPr xmlns:w=&quot;http://schemas.openxmlformats.org/wordprocessingml/2006/main&quot;&gt;&lt;w:lang w:val=&quot;es-ES_tradnl&quot; /&gt;&lt;/w:rPr&gt;">
        <w:rPr/>
        <w:t xml:space="preserve">Tras la exposición sintética de la doctrina constitucional relativa a la competencia estatal para regular las condiciones básicas que garanticen la igualdad en el ejercicio del derecho de propiedad (art. 149.1.1 CE) y la autonómica sobre urbanismo, contenida en la STC 61/1997, de 20 de marzo, se justifica la incompatibilidad evidente que, a juicio de la Sección, existe entre el art. 14 de la Ley estatal 6/1998, de 13 de abril, sobre Régimen del Suelo y Valoraciones (LRSV), regulador de condiciones básicas establecidas por el Estado conforme al art. 149.1.1 CE, y el artículo único de la Ley vasca 11/1998, ya que el precepto estatal únicamente impone el deber de cesión del diez por ciento del aprovechamiento lucrativo a los propietarios de suelo urbano no consolidado por la urbanización, mientras que el precepto vasco regula ese deber de cesión sin distinción alguna entre categorías de suelo dentro de la clase del suelo urbano. Según el Auto de planteamiento de la cuestión de inconstitucionalidad, no es posible resolver la contradicción existente entre la norma estatal y la autonómica entendiendo que aquélla ha desplazado a ésta, pues el precepto estatal entró en vigor antes que el aprobado por el Parlamento Vasco. Tampoco sería posible inaplicar, sin más, el precepto legal vasco para aplicar el estatal, sino que es necesario plantear la cuestión de inconstitucionalidad, pues al Tribunal Constitucional compete el control de la constitucionalidad de las normas autonómicas con fuerza de ley [art. 153 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2002 la Sección Cuarta de este Tribunal acordó oír al Fiscal General del Estado para que, conforme a lo previsto en el art. 37.1 LOTC, expusiera lo que considerara conveniente sobre la inadmisibilidad de la presente cuestión de inconstitucionalidad, por la posible carencia de objeto sobrevenida, como consecuencia de la STC 54/2002, de 27 de febrero, publicada en el Boletín Oficial del Estado de 3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que tuvo entrada en este Tribunal el 13 de mayo de 2002. Tras hacer referencia al fallo de la STC 54/2002, de 27 de febrero, se expone en el escrito que la expulsión del ordenamiento jurídico de la norma cuestionada determinaría la carencia sobrevenida de objeto del presente proceso constitucional, puesto que no podría ser objeto del mismo una norma que ya no está vigente, por lo que se solicita que se dicte Auto de inadmisión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17 de septiembre de 2002 fue registrado en este Tribunal oficio de fecha 11 de septiembre de 2002, remitido por la Sala de lo Contencioso Administrativo (Sección Segunda) del Tribunal Superior de Justicia del País Vasco, al que se adjuntaba testimonio del Auto de dicho órgano judicial, de 12 de julio de 2002, por el que se acordaba declarar terminado el proceso a quo en relación con la pretensión dirigida contra la exigencia del pago del valor del 10 por 100 del aprovechamiento urbanístico, con respecto a la que se había producido la satisfacción extraprocesal regulada en el art. 76 de la Ley de la Jurisdicción Contencioso Administrativa, y continuar la tramitación del recurso para dictar Sentencia sólo sobre la cuestión referida al "canon de urbanización". Por providencia de 1 de octubre de 2002 la Sección Cuarta de este Tribunal acordó oír al Fiscal General del Estado sobre la incidencia que dicha terminación del proceso a quo hubiera de tener sobre la presente cuestión de inconstitucionalidad. El Fiscal General del Estado presentó su escrito el 11 de octubre de 2002. En él reitera que la cuestión de inconstitucionalidad perdió su objeto sobrevenidamente como consecuencia de la declaración parcial de inconstitucionalidad del precepto cuestionado por la STC 54/2002, de 27 de febrero, y alega que la terminación del proceso contencioso administrativo con respecto a la pretensión para la que era relevante dicho precepto determinaría, igualmente, la carencia sobrevenida de objeto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 Administrativo del Tribunal Superior de Justicia del País Vasco plantea cuestión de inconstitucionalidad respecto del artículo único de la Ley del Parlamento Vasco 11/1998, de 20 de abril, de modificación de la Ley por la que se determina la participación de la comunidad en las plusvalías generadas por la acción urbanística. El Auto de dicho órgano judicial de 18 de enero de 2002 limita, implícita pero claramente, el objeto de esta cuestión de inconstitucionalidad a la nueva redacción que el citado artículo único de la Ley vasca 11/1998 dio al párrafo primero del apartado 1 del artículo único de la Ley del Parlamento Vasco 3/1997, de 25 de abril, de forma que el precepto cuestionado es el que establece que "los propietarios de suelo urbano deberán ceder obligatoria y gratuitamente al Ayuntamiento el diez por ciento del aprovechamiento urbanístico lucrativo del ámbito correspondiente libre de cargas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cuestionado ya ha sido declarado parcialmente inconstitucional por la STC 54/2002, de 27 de febrero, dictada como consecuencia del recurso de inconstitucionalidad núm. 3550/98, interpuesto por el Presidente del Gobierno de la Nación, y publicada en el Boletín Oficial del Estado del 3 de abril de 2002. Un planteamiento sustancialmente idéntico al de la duda de constitucionalidad que se formulaba en el Auto de planteamiento de la cuestión ha conducido a que el fallo de la mencionada Sentencia haya declarado la inconstitucionalidad y nulidad del precepto aquí cuestionado "en la medida en que establece para los propietarios de suelo urbano consolidado por la urbanización un deber de cesión del 10 por 100 del aprovechamiento urbanístico lucrativo", dado que "basta con la lectura del artículo único, apartado 1, de la Ley del Parlamento Vasco 11/1998 para concluir que contradice las condiciones básicas contenidas en el art. 14 LRSV" (Ley 6/1998, de 13 de abril, sobre Régimen del Suelo y Valoraciones), pues "conforme a dicha norma, los propietarios de suelo urbano consolidado no soportan (a diferencia de los propietarios de suelo urbano no consolidado) deberes de cesión de aprovechamiento urbanístico, ni siquiera en solares o terrenos ya edificados pero sujetos a obras de rehabilitación", mientras que el precepto vasco impone el deber de cesión sin distinguir entre los propietarios de suelo urbano consolidado y no consolidado (STC 54/2002, FJ 5).</w:t>
      </w:r>
    </w:p>
    <w:p w:rsidRPr="00C21FFE" w:rsidR="00AD51A7" w:rsidRDefault="008777C4">
      <w:pPr>
        <w:rPr/>
      </w:pPr>
      <w:r w:rsidRPr="&lt;w:rPr xmlns:w=&quot;http://schemas.openxmlformats.org/wordprocessingml/2006/main&quot;&gt;&lt;w:lang w:val=&quot;es-ES_tradnl&quot; /&gt;&lt;/w:rPr&gt;">
        <w:rPr/>
        <w:t xml:space="preserve">Hay que concluir, pues, que ha desaparecido sobrevenidamente el objeto de este proceso constitucional. "Una vez que nuestras Sentencias dejan sin efecto uno o varios preceptos legales, cualquier otro proceso paralelo o posterior queda desprovisto automáticamente de su objeto propio" (STC 166/1994, de 26 de mayo, FJ 2). Cuando "la norma discutida ha sido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y AATC 108/2001, de 8 de mayo, FJ Único; y 14/1996, de 17 de enero, FJ Único).</w:t>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en trámite de admisión, mediante auto y sin otra audiencia que la del Fiscal General del Estado, la cuestión de inconstitucionalidad cuando faltaren las condiciones procesales o fuere notoriamente infundada la cuestión suscitada". Como ya hemos tenido ocasión de declarar, dicha norma permite inadmitir en este estadio procesal las cuestiones de inconstitucionalidad carentes de objeto (ATC 25/1997, de 28 de enero, FJ Único), pues ya no existe en el ordenamiento, como consecuencia de la declaración parcial de inconstitucionalidad contenida en el fallo de la STC 54/2002, la norma cuestionada aplicable al caso y de cuya validez dependía el fallo del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Ningún pronunciamiento especial es necesario con respecto a la otra causa de inadmisión sobrevenidamente puesta de manifiesto por el Auto del órgano judicial que planteó la cuestión, de 12 de julio de 2002, que declara terminado el proceso a quo por satisfacción extraprocesal con respecto a la pretensión dirigida contra la exigencia del pago del 10 por 100 del aprovechamiento urbanístico, ya que es suficiente para declarar la inadmisión la causa que concurrió en primer lugar consistente en la declaración de inconstitucionalidad del precepto cuestionado.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633-2002,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