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10 de mayo de 2002, el Procurador de los Tribunales don Ramón Rodríguez Nogueira, en nombre y representación de don José María Sánchez Picazo, interpuso recurso de amparo contra la Sentencia de la Sección Undécima de la Audiencia Provincial de Valencia de 30 de marzo de 2002 por la que, estimando el recurso de apelación interpuesto frente a la Sentencia de 28 de noviembre de 2001 del Juzgado de Primera Instancia núm. 20 de Valencia,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Sánchez Picazo, Secretario de Administración Local, en reclamación de 901,52 euros, importe al que ascendían las cuotas impagadas al mismo. </w:t>
      </w:r>
    </w:p>
    <w:p w:rsidRPr="00C21FFE" w:rsidR="00AD51A7" w:rsidRDefault="008777C4">
      <w:pPr>
        <w:rPr/>
      </w:pPr>
      <w:r w:rsidRPr="&lt;w:rPr xmlns:w=&quot;http://schemas.openxmlformats.org/wordprocessingml/2006/main&quot;&gt;&lt;w:lang w:val=&quot;es-ES_tradnl&quot; /&gt;&lt;/w:rPr&gt;">
        <w:rPr/>
        <w:t xml:space="preserve">b) El Sr. Sánchez Picazo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estimadas en Sentencia dictada el 28 de noviembre de 2001 por el Juzgado de Primera Instancia núm. 20 de Valencia.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30 de marzo de 2002 por la Sección Undécima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10 de marzo de 2003, la Sala Primera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marzo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misma. Por otra parte, no existe para el mismo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7 de mayo, 1 de junio, 8 de junio, 11 de julio y 12 de julio de 2002 de las Secciones Cuarta y Sexta de la Audiencia Provincial de Valencia,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30 de marzo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17 de marzo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el ATC 169/2002 en el sentido de no acordar la suspensión solicitada.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podría conllevar el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colocándonos por encima del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al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